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rStyle w:val="Strong"/>
          <w:color w:val="333333"/>
          <w:sz w:val="31"/>
          <w:szCs w:val="31"/>
          <w:lang w:val="kk-KZ"/>
        </w:rPr>
      </w:pPr>
      <w:r w:rsidRPr="003622D8">
        <w:rPr>
          <w:rStyle w:val="Strong"/>
          <w:color w:val="333333"/>
          <w:sz w:val="31"/>
          <w:szCs w:val="31"/>
          <w:lang w:val="kk-KZ"/>
        </w:rPr>
        <w:t>1 Желтоқсан – Тұңғыш президент күні</w:t>
      </w:r>
    </w:p>
    <w:p w:rsidR="00561152" w:rsidRPr="00CC792F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Мақсаты</w:t>
      </w:r>
      <w:r w:rsidRPr="00CC792F">
        <w:rPr>
          <w:rStyle w:val="Strong"/>
          <w:color w:val="333333"/>
          <w:sz w:val="31"/>
          <w:szCs w:val="31"/>
        </w:rPr>
        <w:t>:</w:t>
      </w:r>
    </w:p>
    <w:p w:rsidR="00561152" w:rsidRPr="00CC792F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  <w:lang w:val="en-US"/>
        </w:rPr>
      </w:pPr>
      <w:r>
        <w:rPr>
          <w:color w:val="333333"/>
          <w:sz w:val="31"/>
          <w:szCs w:val="31"/>
        </w:rPr>
        <w:t>Жас</w:t>
      </w:r>
      <w:r w:rsidRPr="00CC792F">
        <w:rPr>
          <w:color w:val="333333"/>
          <w:sz w:val="31"/>
          <w:szCs w:val="31"/>
          <w:lang w:val="en-US"/>
        </w:rPr>
        <w:t xml:space="preserve"> </w:t>
      </w:r>
      <w:r>
        <w:rPr>
          <w:color w:val="333333"/>
          <w:sz w:val="31"/>
          <w:szCs w:val="31"/>
        </w:rPr>
        <w:t>ұрпаққа</w:t>
      </w:r>
      <w:r w:rsidRPr="00CC792F">
        <w:rPr>
          <w:color w:val="333333"/>
          <w:sz w:val="31"/>
          <w:szCs w:val="31"/>
          <w:lang w:val="en-US"/>
        </w:rPr>
        <w:t xml:space="preserve"> </w:t>
      </w:r>
      <w:r>
        <w:rPr>
          <w:color w:val="333333"/>
          <w:sz w:val="31"/>
          <w:szCs w:val="31"/>
        </w:rPr>
        <w:t>президентіміздің</w:t>
      </w:r>
      <w:r w:rsidRPr="00CC792F">
        <w:rPr>
          <w:color w:val="333333"/>
          <w:sz w:val="31"/>
          <w:szCs w:val="31"/>
          <w:lang w:val="en-US"/>
        </w:rPr>
        <w:t xml:space="preserve"> </w:t>
      </w:r>
      <w:r>
        <w:rPr>
          <w:color w:val="333333"/>
          <w:sz w:val="31"/>
          <w:szCs w:val="31"/>
        </w:rPr>
        <w:t>сан</w:t>
      </w:r>
      <w:r w:rsidRPr="00CC792F">
        <w:rPr>
          <w:color w:val="333333"/>
          <w:sz w:val="31"/>
          <w:szCs w:val="31"/>
          <w:lang w:val="en-US"/>
        </w:rPr>
        <w:t xml:space="preserve"> </w:t>
      </w:r>
      <w:r>
        <w:rPr>
          <w:color w:val="333333"/>
          <w:sz w:val="31"/>
          <w:szCs w:val="31"/>
        </w:rPr>
        <w:t>қырлы</w:t>
      </w:r>
      <w:r w:rsidRPr="00CC792F">
        <w:rPr>
          <w:color w:val="333333"/>
          <w:sz w:val="31"/>
          <w:szCs w:val="31"/>
          <w:lang w:val="en-US"/>
        </w:rPr>
        <w:t xml:space="preserve"> </w:t>
      </w:r>
      <w:r>
        <w:rPr>
          <w:color w:val="333333"/>
          <w:sz w:val="31"/>
          <w:szCs w:val="31"/>
        </w:rPr>
        <w:t>талант</w:t>
      </w:r>
      <w:r w:rsidRPr="00CC792F">
        <w:rPr>
          <w:color w:val="333333"/>
          <w:sz w:val="31"/>
          <w:szCs w:val="31"/>
          <w:lang w:val="en-US"/>
        </w:rPr>
        <w:t xml:space="preserve"> </w:t>
      </w:r>
      <w:r>
        <w:rPr>
          <w:color w:val="333333"/>
          <w:sz w:val="31"/>
          <w:szCs w:val="31"/>
        </w:rPr>
        <w:t>иесі</w:t>
      </w:r>
      <w:r w:rsidRPr="00CC792F">
        <w:rPr>
          <w:color w:val="333333"/>
          <w:sz w:val="31"/>
          <w:szCs w:val="31"/>
          <w:lang w:val="en-US"/>
        </w:rPr>
        <w:t xml:space="preserve">, </w:t>
      </w:r>
      <w:r>
        <w:rPr>
          <w:color w:val="333333"/>
          <w:sz w:val="31"/>
          <w:szCs w:val="31"/>
        </w:rPr>
        <w:t>құдіретті</w:t>
      </w:r>
      <w:r w:rsidRPr="00CC792F">
        <w:rPr>
          <w:color w:val="333333"/>
          <w:sz w:val="31"/>
          <w:szCs w:val="31"/>
          <w:lang w:val="en-US"/>
        </w:rPr>
        <w:t xml:space="preserve"> </w:t>
      </w:r>
      <w:r>
        <w:rPr>
          <w:color w:val="333333"/>
          <w:sz w:val="31"/>
          <w:szCs w:val="31"/>
        </w:rPr>
        <w:t>тұлға</w:t>
      </w:r>
      <w:r w:rsidRPr="00CC792F">
        <w:rPr>
          <w:color w:val="333333"/>
          <w:sz w:val="31"/>
          <w:szCs w:val="31"/>
          <w:lang w:val="en-US"/>
        </w:rPr>
        <w:t xml:space="preserve"> </w:t>
      </w:r>
      <w:r>
        <w:rPr>
          <w:color w:val="333333"/>
          <w:sz w:val="31"/>
          <w:szCs w:val="31"/>
        </w:rPr>
        <w:t>екенің</w:t>
      </w:r>
      <w:r w:rsidRPr="00CC792F">
        <w:rPr>
          <w:color w:val="333333"/>
          <w:sz w:val="31"/>
          <w:szCs w:val="31"/>
          <w:lang w:val="en-US"/>
        </w:rPr>
        <w:t xml:space="preserve"> </w:t>
      </w:r>
      <w:r>
        <w:rPr>
          <w:color w:val="333333"/>
          <w:sz w:val="31"/>
          <w:szCs w:val="31"/>
        </w:rPr>
        <w:t>таныту</w:t>
      </w:r>
      <w:r w:rsidRPr="00CC792F">
        <w:rPr>
          <w:color w:val="333333"/>
          <w:sz w:val="31"/>
          <w:szCs w:val="31"/>
          <w:lang w:val="en-US"/>
        </w:rPr>
        <w:t xml:space="preserve">. </w:t>
      </w:r>
      <w:r>
        <w:rPr>
          <w:color w:val="333333"/>
          <w:sz w:val="31"/>
          <w:szCs w:val="31"/>
        </w:rPr>
        <w:t>Елін</w:t>
      </w:r>
      <w:r w:rsidRPr="00CC792F">
        <w:rPr>
          <w:color w:val="333333"/>
          <w:sz w:val="31"/>
          <w:szCs w:val="31"/>
          <w:lang w:val="en-US"/>
        </w:rPr>
        <w:t xml:space="preserve"> </w:t>
      </w:r>
      <w:r>
        <w:rPr>
          <w:color w:val="333333"/>
          <w:sz w:val="31"/>
          <w:szCs w:val="31"/>
        </w:rPr>
        <w:t>сүйген</w:t>
      </w:r>
      <w:r w:rsidRPr="00CC792F">
        <w:rPr>
          <w:color w:val="333333"/>
          <w:sz w:val="31"/>
          <w:szCs w:val="31"/>
          <w:lang w:val="en-US"/>
        </w:rPr>
        <w:t xml:space="preserve">, </w:t>
      </w:r>
      <w:r>
        <w:rPr>
          <w:color w:val="333333"/>
          <w:sz w:val="31"/>
          <w:szCs w:val="31"/>
        </w:rPr>
        <w:t>елі</w:t>
      </w:r>
      <w:r w:rsidRPr="00CC792F">
        <w:rPr>
          <w:color w:val="333333"/>
          <w:sz w:val="31"/>
          <w:szCs w:val="31"/>
          <w:lang w:val="en-US"/>
        </w:rPr>
        <w:t xml:space="preserve"> </w:t>
      </w:r>
      <w:r>
        <w:rPr>
          <w:color w:val="333333"/>
          <w:sz w:val="31"/>
          <w:szCs w:val="31"/>
        </w:rPr>
        <w:t>сүйген</w:t>
      </w:r>
      <w:r w:rsidRPr="00CC792F">
        <w:rPr>
          <w:color w:val="333333"/>
          <w:sz w:val="31"/>
          <w:szCs w:val="31"/>
          <w:lang w:val="en-US"/>
        </w:rPr>
        <w:t xml:space="preserve"> </w:t>
      </w:r>
      <w:r>
        <w:rPr>
          <w:color w:val="333333"/>
          <w:sz w:val="31"/>
          <w:szCs w:val="31"/>
        </w:rPr>
        <w:t>Елбасынан</w:t>
      </w:r>
      <w:r w:rsidRPr="00CC792F">
        <w:rPr>
          <w:color w:val="333333"/>
          <w:sz w:val="31"/>
          <w:szCs w:val="31"/>
          <w:lang w:val="en-US"/>
        </w:rPr>
        <w:t xml:space="preserve"> </w:t>
      </w:r>
      <w:r>
        <w:rPr>
          <w:color w:val="333333"/>
          <w:sz w:val="31"/>
          <w:szCs w:val="31"/>
        </w:rPr>
        <w:t>үлгі</w:t>
      </w:r>
      <w:r w:rsidRPr="00CC792F">
        <w:rPr>
          <w:color w:val="333333"/>
          <w:sz w:val="31"/>
          <w:szCs w:val="31"/>
          <w:lang w:val="en-US"/>
        </w:rPr>
        <w:t xml:space="preserve"> </w:t>
      </w:r>
      <w:r>
        <w:rPr>
          <w:color w:val="333333"/>
          <w:sz w:val="31"/>
          <w:szCs w:val="31"/>
        </w:rPr>
        <w:t>алуға</w:t>
      </w:r>
      <w:r w:rsidRPr="00CC792F">
        <w:rPr>
          <w:color w:val="333333"/>
          <w:sz w:val="31"/>
          <w:szCs w:val="31"/>
          <w:lang w:val="en-US"/>
        </w:rPr>
        <w:t xml:space="preserve"> </w:t>
      </w:r>
      <w:r>
        <w:rPr>
          <w:color w:val="333333"/>
          <w:sz w:val="31"/>
          <w:szCs w:val="31"/>
        </w:rPr>
        <w:t>тәрбиелеу</w:t>
      </w:r>
      <w:r w:rsidRPr="00CC792F">
        <w:rPr>
          <w:color w:val="333333"/>
          <w:sz w:val="31"/>
          <w:szCs w:val="31"/>
          <w:lang w:val="en-US"/>
        </w:rPr>
        <w:t>.</w:t>
      </w:r>
    </w:p>
    <w:p w:rsidR="00561152" w:rsidRPr="00CC792F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  <w:lang w:val="en-US"/>
        </w:rPr>
      </w:pPr>
      <w:r>
        <w:rPr>
          <w:rStyle w:val="Strong"/>
          <w:color w:val="333333"/>
          <w:sz w:val="31"/>
          <w:szCs w:val="31"/>
        </w:rPr>
        <w:t>Көрнектіліктер</w:t>
      </w:r>
      <w:r w:rsidRPr="00CC792F">
        <w:rPr>
          <w:rStyle w:val="Strong"/>
          <w:color w:val="333333"/>
          <w:sz w:val="31"/>
          <w:szCs w:val="31"/>
          <w:lang w:val="en-US"/>
        </w:rPr>
        <w:t>:</w:t>
      </w:r>
    </w:p>
    <w:p w:rsidR="00561152" w:rsidRPr="00CC792F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  <w:lang w:val="en-US"/>
        </w:rPr>
      </w:pPr>
      <w:r>
        <w:rPr>
          <w:color w:val="333333"/>
          <w:sz w:val="31"/>
          <w:szCs w:val="31"/>
        </w:rPr>
        <w:t>Елбасы</w:t>
      </w:r>
      <w:r w:rsidRPr="00CC792F">
        <w:rPr>
          <w:color w:val="333333"/>
          <w:sz w:val="31"/>
          <w:szCs w:val="31"/>
          <w:lang w:val="en-US"/>
        </w:rPr>
        <w:t xml:space="preserve"> </w:t>
      </w:r>
      <w:r>
        <w:rPr>
          <w:color w:val="333333"/>
          <w:sz w:val="31"/>
          <w:szCs w:val="31"/>
        </w:rPr>
        <w:t>суреті</w:t>
      </w:r>
      <w:r w:rsidRPr="00CC792F">
        <w:rPr>
          <w:color w:val="333333"/>
          <w:sz w:val="31"/>
          <w:szCs w:val="31"/>
          <w:lang w:val="en-US"/>
        </w:rPr>
        <w:t>.</w:t>
      </w:r>
    </w:p>
    <w:p w:rsidR="00561152" w:rsidRPr="00CC792F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  <w:lang w:val="en-US"/>
        </w:rPr>
      </w:pPr>
      <w:r>
        <w:rPr>
          <w:rStyle w:val="Strong"/>
          <w:color w:val="333333"/>
          <w:sz w:val="31"/>
          <w:szCs w:val="31"/>
        </w:rPr>
        <w:t>Тәрбиеші</w:t>
      </w:r>
      <w:r w:rsidRPr="00CC792F">
        <w:rPr>
          <w:rStyle w:val="Strong"/>
          <w:color w:val="333333"/>
          <w:sz w:val="31"/>
          <w:szCs w:val="31"/>
          <w:lang w:val="en-US"/>
        </w:rPr>
        <w:t>: </w:t>
      </w:r>
      <w:r>
        <w:rPr>
          <w:color w:val="333333"/>
          <w:sz w:val="31"/>
          <w:szCs w:val="31"/>
        </w:rPr>
        <w:t>Балалар</w:t>
      </w:r>
      <w:r w:rsidRPr="00CC792F">
        <w:rPr>
          <w:color w:val="333333"/>
          <w:sz w:val="31"/>
          <w:szCs w:val="31"/>
          <w:lang w:val="en-US"/>
        </w:rPr>
        <w:t xml:space="preserve">, </w:t>
      </w:r>
      <w:r>
        <w:rPr>
          <w:color w:val="333333"/>
          <w:sz w:val="31"/>
          <w:szCs w:val="31"/>
        </w:rPr>
        <w:t>қараңдаршы</w:t>
      </w:r>
      <w:r w:rsidRPr="00CC792F">
        <w:rPr>
          <w:color w:val="333333"/>
          <w:sz w:val="31"/>
          <w:szCs w:val="31"/>
          <w:lang w:val="en-US"/>
        </w:rPr>
        <w:t xml:space="preserve">, </w:t>
      </w:r>
      <w:r>
        <w:rPr>
          <w:color w:val="333333"/>
          <w:sz w:val="31"/>
          <w:szCs w:val="31"/>
        </w:rPr>
        <w:t>біздің</w:t>
      </w:r>
      <w:r w:rsidRPr="00CC792F">
        <w:rPr>
          <w:color w:val="333333"/>
          <w:sz w:val="31"/>
          <w:szCs w:val="31"/>
          <w:lang w:val="en-US"/>
        </w:rPr>
        <w:t xml:space="preserve"> </w:t>
      </w:r>
      <w:r>
        <w:rPr>
          <w:color w:val="333333"/>
          <w:sz w:val="31"/>
          <w:szCs w:val="31"/>
        </w:rPr>
        <w:t>сабағымызға</w:t>
      </w:r>
      <w:r w:rsidRPr="00CC792F">
        <w:rPr>
          <w:color w:val="333333"/>
          <w:sz w:val="31"/>
          <w:szCs w:val="31"/>
          <w:lang w:val="en-US"/>
        </w:rPr>
        <w:t xml:space="preserve"> </w:t>
      </w:r>
      <w:r>
        <w:rPr>
          <w:color w:val="333333"/>
          <w:sz w:val="31"/>
          <w:szCs w:val="31"/>
        </w:rPr>
        <w:t>қонақтар</w:t>
      </w:r>
      <w:r w:rsidRPr="00CC792F">
        <w:rPr>
          <w:color w:val="333333"/>
          <w:sz w:val="31"/>
          <w:szCs w:val="31"/>
          <w:lang w:val="en-US"/>
        </w:rPr>
        <w:t xml:space="preserve"> </w:t>
      </w:r>
      <w:r>
        <w:rPr>
          <w:color w:val="333333"/>
          <w:sz w:val="31"/>
          <w:szCs w:val="31"/>
        </w:rPr>
        <w:t>келіп</w:t>
      </w:r>
      <w:r w:rsidRPr="00CC792F">
        <w:rPr>
          <w:color w:val="333333"/>
          <w:sz w:val="31"/>
          <w:szCs w:val="31"/>
          <w:lang w:val="en-US"/>
        </w:rPr>
        <w:t xml:space="preserve"> </w:t>
      </w:r>
      <w:r>
        <w:rPr>
          <w:color w:val="333333"/>
          <w:sz w:val="31"/>
          <w:szCs w:val="31"/>
        </w:rPr>
        <w:t>отыр</w:t>
      </w:r>
      <w:r w:rsidRPr="00CC792F">
        <w:rPr>
          <w:color w:val="333333"/>
          <w:sz w:val="31"/>
          <w:szCs w:val="31"/>
          <w:lang w:val="en-US"/>
        </w:rPr>
        <w:t>.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Кәне балалар, қонақтармен амандасайық.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Балалар: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Саламатсыздар ма!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Жарайсыңдар, балалар! Кәне енді бәріміз шеңберге тұрайық.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Шаттық шеңбері: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Әнұран орындалады.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Жарайсыңдар балалар!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Балалар бүгін біз сабағымызда Еліміздің </w:t>
      </w:r>
      <w:hyperlink r:id="rId4" w:history="1">
        <w:r>
          <w:rPr>
            <w:rStyle w:val="Hyperlink"/>
            <w:color w:val="018279"/>
            <w:sz w:val="31"/>
            <w:szCs w:val="31"/>
            <w:effect w:val="blinkBackground"/>
          </w:rPr>
          <w:t>тұңғыш президенті жайында</w:t>
        </w:r>
      </w:hyperlink>
      <w:r>
        <w:rPr>
          <w:color w:val="333333"/>
          <w:sz w:val="31"/>
          <w:szCs w:val="31"/>
        </w:rPr>
        <w:t> айтамыз. Тақтаға қараңдаршы, мына суретте кім бейнеленген?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Балалар: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Нұрсұлтан Назарбаев!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Дұрыс, Нұрсұлтан Әбішұлы Назарбаев. Ал, балалар ол кім екенін білесіңдер ме?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Балалар: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Ол біздің президентіміз!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Дұрыс, балалар! Ол Қазақстан Республикасының тұңғыш президенті.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Балалар, сендердің  мамаларың, папаларың жұмыс істегендей, Нұрсұлтан Назарбаевтың жұмысы президент болу. Біздің президентің жұмыс орны қайда, кім біледі?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Балалар: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Астанада!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Дұрыс! Астанада Ақордада. Балалар Астанада тағыда не бар?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Балалар: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Астанада Бәйтерек бар!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Дұрыс! Бәйтерек бар, ол біздің елдің символы. Ал, балалар, сендер біздің елдің рәміздерін білесіңдер ме?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Балалар: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Иә, білеміз. Олар: ту, әнұран және елтаңба.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Жарайсыңдар, балалар! Балалар «Туды құрастыр» ойынын ойнайық.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Мен сендерге геометриялық пішіндерді беремін, сендер бұл пішіндерден туды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 </w:t>
      </w:r>
      <w:r>
        <w:rPr>
          <w:color w:val="333333"/>
          <w:sz w:val="31"/>
          <w:szCs w:val="31"/>
        </w:rPr>
        <w:t>құрастыруларың керек. Кім бірінші болып құрастырады екен?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Жарайсыңдар, балалар! Балалар, біздің туымызға қараңдаршы, не белгіленген?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Балалар: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Күн, бүркіт, ою.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Дұрыс! Ал бұл суреттер не білдіреді, білесіңдер ме? Балалар біздің туымыздың түсі қандай?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Балалар: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Көк!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Дұрыс! Ол аспанымыз ашық болсын дегенді білдіреді. Күннің бейнесін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 </w:t>
      </w:r>
      <w:r>
        <w:rPr>
          <w:color w:val="333333"/>
          <w:sz w:val="31"/>
          <w:szCs w:val="31"/>
        </w:rPr>
        <w:t>қараңдаршы – күннің сәулелері біздің еліміздегі ұлттар саны. Біздің елімізде жүз отыз ұлт бар екен. Осы күн – 100 ді білдіреді, ал сәулелері отыз екен.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Қыранның бейнесі – еліміз әрқашан биікте самғасын, биіктен көрінсін  деген. Және туымыздың жанында оюлар бар. Бұл оюлар тудың қазақ елінің туы екенін білдіреді.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Енді балалар Елтаңбамызға қараңдар. Елтаңбаның ортасында не тұр?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Балалар: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Шаңырақ!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Дұрыс! Балалар шаңырақ біздің елтаңбамыздың жүрегі. Шаңырақ-үйдің,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 </w:t>
      </w:r>
      <w:r>
        <w:rPr>
          <w:color w:val="333333"/>
          <w:sz w:val="31"/>
          <w:szCs w:val="31"/>
        </w:rPr>
        <w:t>отбасының бейнесін білдіреді. Тағы да не бар?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Балалар: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Ат бар!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Дұрыс, қанатты ат бар. Атты біздің ата-әжелеріміз ер-азаматтың қанаты деген. Төбесінде жұлдыз бар. Ол – біздің еліміз әрқашанда биіктен көрінсін деген ойды білдіреді. Ал астындағы «Қазақстан» деген жазу Елтаңбаның біздің елдікі екенін білдіреді.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Шаршадыңдар ма балалар?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Балалар: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Иә, шаршадық!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Тәрбиеші:</w:t>
      </w:r>
    </w:p>
    <w:p w:rsidR="00561152" w:rsidRDefault="00561152" w:rsidP="00F2632A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  <w:lang w:val="kk-KZ"/>
        </w:rPr>
      </w:pPr>
      <w:r>
        <w:rPr>
          <w:color w:val="333333"/>
          <w:sz w:val="31"/>
          <w:szCs w:val="31"/>
        </w:rPr>
        <w:t>Кәне келіңдер сергіту сәтіне.</w:t>
      </w:r>
    </w:p>
    <w:p w:rsidR="00561152" w:rsidRPr="00F2632A" w:rsidRDefault="00561152" w:rsidP="00F2632A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 w:rsidRPr="00F2632A">
        <w:rPr>
          <w:rFonts w:ascii="Times New Roman" w:hAnsi="Times New Roman"/>
          <w:sz w:val="28"/>
          <w:szCs w:val="28"/>
          <w:lang w:val="kk-KZ"/>
        </w:rPr>
        <w:t>Аспанға қарап ай көрдім</w:t>
      </w:r>
    </w:p>
    <w:p w:rsidR="00561152" w:rsidRPr="00F2632A" w:rsidRDefault="00561152" w:rsidP="00F2632A">
      <w:pPr>
        <w:pStyle w:val="NoSpacing"/>
        <w:rPr>
          <w:rFonts w:ascii="Times New Roman" w:hAnsi="Times New Roman"/>
          <w:color w:val="333333"/>
          <w:sz w:val="28"/>
          <w:szCs w:val="28"/>
          <w:lang w:val="kk-KZ"/>
        </w:rPr>
      </w:pPr>
      <w:r w:rsidRPr="00F2632A">
        <w:rPr>
          <w:rFonts w:ascii="Times New Roman" w:hAnsi="Times New Roman"/>
          <w:sz w:val="28"/>
          <w:szCs w:val="28"/>
          <w:lang w:val="kk-KZ"/>
        </w:rPr>
        <w:t>Төменге қарап жер көрдім</w:t>
      </w:r>
    </w:p>
    <w:p w:rsidR="00561152" w:rsidRPr="00F2632A" w:rsidRDefault="00561152" w:rsidP="00F2632A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 w:rsidRPr="00F2632A">
        <w:rPr>
          <w:rFonts w:ascii="Times New Roman" w:hAnsi="Times New Roman"/>
          <w:sz w:val="28"/>
          <w:szCs w:val="28"/>
          <w:lang w:val="kk-KZ"/>
        </w:rPr>
        <w:t>Оңға,солға бұрылып</w:t>
      </w:r>
    </w:p>
    <w:p w:rsidR="00561152" w:rsidRPr="00F2632A" w:rsidRDefault="00561152" w:rsidP="002C10C5">
      <w:pPr>
        <w:pStyle w:val="NoSpacing"/>
        <w:rPr>
          <w:rFonts w:ascii="Times New Roman" w:hAnsi="Times New Roman"/>
          <w:sz w:val="28"/>
          <w:szCs w:val="28"/>
          <w:lang w:val="kk-KZ"/>
        </w:rPr>
      </w:pPr>
      <w:r w:rsidRPr="00F2632A">
        <w:rPr>
          <w:rFonts w:ascii="Times New Roman" w:hAnsi="Times New Roman"/>
          <w:sz w:val="28"/>
          <w:szCs w:val="28"/>
          <w:lang w:val="kk-KZ"/>
        </w:rPr>
        <w:t>Егеменді ел көрдім</w:t>
      </w:r>
    </w:p>
    <w:p w:rsidR="00561152" w:rsidRPr="00F2632A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  <w:lang w:val="kk-KZ"/>
        </w:rPr>
      </w:pPr>
      <w:r w:rsidRPr="00CC792F">
        <w:rPr>
          <w:rStyle w:val="Strong"/>
          <w:color w:val="333333"/>
          <w:sz w:val="31"/>
          <w:szCs w:val="31"/>
          <w:lang w:val="kk-KZ"/>
        </w:rPr>
        <w:t>Қорытынды:</w:t>
      </w:r>
    </w:p>
    <w:p w:rsidR="00561152" w:rsidRPr="00CC792F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  <w:lang w:val="kk-KZ"/>
        </w:rPr>
      </w:pPr>
      <w:r w:rsidRPr="00CC792F">
        <w:rPr>
          <w:color w:val="333333"/>
          <w:sz w:val="31"/>
          <w:szCs w:val="31"/>
          <w:lang w:val="kk-KZ"/>
        </w:rPr>
        <w:t>Балалар біз бүгін сабақта кім туралы айттық?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Балалар: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Нұрсұлтан Назарбаев туралы.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Ол кім?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Балалар: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Ол біздің елдің тұңғыш президенті.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Дұрыс! Біздің еліміз қалай аталады?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Балалар: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Қазақстан!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Тәрбиеші: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Дұрыс! Маған біздің елдің рәміздерін атап беріңдерші. Олар нені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білдіреді?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257" w:afterAutospacing="0"/>
        <w:rPr>
          <w:color w:val="333333"/>
          <w:sz w:val="31"/>
          <w:szCs w:val="31"/>
        </w:rPr>
      </w:pPr>
      <w:r>
        <w:rPr>
          <w:color w:val="333333"/>
          <w:sz w:val="31"/>
          <w:szCs w:val="31"/>
        </w:rPr>
        <w:t>Жарайсыңдар, балалар! Осымен сабағымыз аяқталды. Орнымыздан</w:t>
      </w:r>
    </w:p>
    <w:p w:rsidR="00561152" w:rsidRDefault="00561152" w:rsidP="003622D8">
      <w:pPr>
        <w:pStyle w:val="NormalWeb"/>
        <w:shd w:val="clear" w:color="auto" w:fill="FFFFFF"/>
        <w:spacing w:before="0" w:beforeAutospacing="0" w:after="0" w:afterAutospacing="0"/>
        <w:rPr>
          <w:color w:val="333333"/>
          <w:sz w:val="31"/>
          <w:szCs w:val="31"/>
        </w:rPr>
      </w:pPr>
      <w:r>
        <w:rPr>
          <w:rStyle w:val="Strong"/>
          <w:color w:val="333333"/>
          <w:sz w:val="31"/>
          <w:szCs w:val="31"/>
        </w:rPr>
        <w:t> </w:t>
      </w:r>
      <w:r>
        <w:rPr>
          <w:color w:val="333333"/>
          <w:sz w:val="31"/>
          <w:szCs w:val="31"/>
        </w:rPr>
        <w:t>тұрып, келген қонақтарды шығарып салайық.</w:t>
      </w:r>
    </w:p>
    <w:p w:rsidR="00561152" w:rsidRDefault="00561152"/>
    <w:sectPr w:rsidR="00561152" w:rsidSect="007943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22D8"/>
    <w:rsid w:val="002C10C5"/>
    <w:rsid w:val="003622D8"/>
    <w:rsid w:val="00561152"/>
    <w:rsid w:val="00794335"/>
    <w:rsid w:val="0079701B"/>
    <w:rsid w:val="009D4FF8"/>
    <w:rsid w:val="00C46C7C"/>
    <w:rsid w:val="00CC792F"/>
    <w:rsid w:val="00E073C5"/>
    <w:rsid w:val="00E45921"/>
    <w:rsid w:val="00E82507"/>
    <w:rsid w:val="00F2632A"/>
    <w:rsid w:val="00FF4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33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622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3622D8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rsid w:val="003622D8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362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622D8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10C5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770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rketai.org/merekeler/presidents-da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178</TotalTime>
  <Pages>4</Pages>
  <Words>479</Words>
  <Characters>2734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one</dc:creator>
  <cp:keywords/>
  <dc:description/>
  <cp:lastModifiedBy>Buhgalter</cp:lastModifiedBy>
  <cp:revision>7</cp:revision>
  <cp:lastPrinted>2017-11-27T07:33:00Z</cp:lastPrinted>
  <dcterms:created xsi:type="dcterms:W3CDTF">2017-11-26T11:49:00Z</dcterms:created>
  <dcterms:modified xsi:type="dcterms:W3CDTF">2017-11-27T07:33:00Z</dcterms:modified>
</cp:coreProperties>
</file>