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152" w:rsidRPr="004F59D9" w:rsidRDefault="00F45152" w:rsidP="009F5EC5">
      <w:pPr>
        <w:spacing w:line="360" w:lineRule="auto"/>
        <w:ind w:left="2124"/>
        <w:rPr>
          <w:b/>
          <w:i/>
          <w:sz w:val="32"/>
          <w:szCs w:val="32"/>
          <w:u w:val="single"/>
          <w:lang w:val="kk-KZ"/>
        </w:rPr>
      </w:pPr>
      <w:r w:rsidRPr="004F59D9">
        <w:rPr>
          <w:b/>
          <w:i/>
          <w:sz w:val="32"/>
          <w:szCs w:val="32"/>
          <w:u w:val="single"/>
          <w:lang w:val="kk-KZ"/>
        </w:rPr>
        <w:t>Жабайы  аңдар</w:t>
      </w:r>
    </w:p>
    <w:p w:rsidR="00F45152" w:rsidRPr="00E2683E" w:rsidRDefault="00F45152" w:rsidP="009F5EC5">
      <w:pPr>
        <w:spacing w:line="360" w:lineRule="auto"/>
        <w:rPr>
          <w:b/>
          <w:lang w:val="kk-KZ"/>
        </w:rPr>
      </w:pPr>
    </w:p>
    <w:p w:rsidR="00F45152" w:rsidRPr="00E2683E" w:rsidRDefault="00F45152" w:rsidP="009F5EC5">
      <w:pPr>
        <w:spacing w:line="360" w:lineRule="auto"/>
        <w:ind w:left="708"/>
        <w:rPr>
          <w:b/>
          <w:lang w:val="kk-KZ"/>
        </w:rPr>
      </w:pPr>
    </w:p>
    <w:p w:rsidR="00F45152" w:rsidRPr="00E2683E" w:rsidRDefault="00F45152" w:rsidP="009F5EC5">
      <w:pPr>
        <w:spacing w:line="360" w:lineRule="auto"/>
        <w:ind w:left="709"/>
        <w:rPr>
          <w:b/>
          <w:lang w:val="kk-KZ"/>
        </w:rPr>
      </w:pPr>
      <w:r w:rsidRPr="00E2683E">
        <w:rPr>
          <w:b/>
          <w:lang w:val="kk-KZ"/>
        </w:rPr>
        <w:t xml:space="preserve">Тақырыбы: </w:t>
      </w:r>
      <w:r>
        <w:rPr>
          <w:b/>
          <w:lang w:val="kk-KZ"/>
        </w:rPr>
        <w:t xml:space="preserve"> </w:t>
      </w:r>
      <w:r w:rsidRPr="00E2683E">
        <w:rPr>
          <w:b/>
          <w:lang w:val="kk-KZ"/>
        </w:rPr>
        <w:t>Жабайы аңдар.</w:t>
      </w:r>
    </w:p>
    <w:p w:rsidR="00F45152" w:rsidRPr="00E2683E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Білім  беру саласы:Қатынас.</w:t>
      </w:r>
    </w:p>
    <w:p w:rsidR="00F45152" w:rsidRPr="009F5EC5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Бөлім: жаратылыстану.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Мақсаты:Балаларды жабайы аңдар туралы түсініктерін тереңдету. Олардың түр</w:t>
      </w:r>
      <w:r>
        <w:rPr>
          <w:b/>
          <w:lang w:val="kk-KZ"/>
        </w:rPr>
        <w:t xml:space="preserve">дерін бір-бірінен ажыратуға,дене </w:t>
      </w:r>
      <w:bookmarkStart w:id="0" w:name="_GoBack"/>
      <w:bookmarkEnd w:id="0"/>
      <w:r w:rsidRPr="004960B3">
        <w:rPr>
          <w:b/>
          <w:lang w:val="kk-KZ"/>
        </w:rPr>
        <w:t>мүшелерін дұрыс атай білуге үйрету.Аю мен қасқыр балаларының қалай аталатынымен таныстыру. Жұмбақтар шешу арқылы ойлау,қиялдау қабілеттерін арыттыру. Аңдарды қорғап, қамқорлық жасауға тәрбиелеу.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  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</w:t>
      </w:r>
      <w:r w:rsidRPr="004960B3">
        <w:rPr>
          <w:b/>
          <w:lang w:val="kk-KZ"/>
        </w:rPr>
        <w:t>Іс-әрекет кезеңдері.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  Тәрбиеші әрекеті.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   Балалар әрекеті.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Мотиватциялық қозғаушы:Топ  бөлмесінің  әсемділігіне  балалардың  назарын аударады.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-Балалар ,алдымен  амандасайық.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-Балалар,іс-әрекетімізді  бастамас  бұрын  біріміздің-біріміз  жылуымызды сезінейік.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           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         Армысың  алтын күн,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</w:t>
      </w:r>
      <w:r>
        <w:rPr>
          <w:b/>
          <w:lang w:val="kk-KZ"/>
        </w:rPr>
        <w:t xml:space="preserve">                           Армысың асыл  жер.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</w:t>
      </w:r>
      <w:r>
        <w:rPr>
          <w:b/>
          <w:lang w:val="kk-KZ"/>
        </w:rPr>
        <w:t xml:space="preserve">            Армысың  көк  аспан,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</w:t>
      </w:r>
      <w:r>
        <w:rPr>
          <w:b/>
          <w:lang w:val="kk-KZ"/>
        </w:rPr>
        <w:t xml:space="preserve">            Армысың жан  досым.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            </w:t>
      </w:r>
      <w:r>
        <w:rPr>
          <w:b/>
          <w:lang w:val="kk-KZ"/>
        </w:rPr>
        <w:t>Жылуыма жылу  қос,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         Міне , менің  қолым.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-Балалар назарын тәрбиешіге  аударады.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Балалар  амандасады.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Балалар бір-біріне  қолдарын беріп жылуларын сезінеді.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Іздену-ұйымдастырушы.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Мен бүгін балабақшаға келе жатып, сандық тауып алдым. Ол сандықтың ішіне ормандағы аңдарды сиқырлап салып қойыпты.оларды құтқару үшін жұмбақтарды шешу керек  екенбіз.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Жұмбақтар: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Көлеңкесінен  қорқып  безектейді,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Ал,оның  баласын  көжек  ,-дейді.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                                         </w:t>
      </w:r>
      <w:r>
        <w:rPr>
          <w:b/>
          <w:lang w:val="kk-KZ"/>
        </w:rPr>
        <w:t xml:space="preserve">                          </w:t>
      </w:r>
      <w:r w:rsidRPr="004960B3">
        <w:rPr>
          <w:b/>
          <w:lang w:val="kk-KZ"/>
        </w:rPr>
        <w:t xml:space="preserve">  Қоян</w:t>
      </w:r>
      <w:r w:rsidRPr="004960B3">
        <w:rPr>
          <w:b/>
          <w:lang w:val="kk-KZ"/>
        </w:rPr>
        <w:br/>
        <w:t xml:space="preserve">                  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Аузы бейне,шалғы  орақ,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Шөп  емес,бірақ малды  орады.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Қасқыр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Өзі  қу,әрі  айлакер</w:t>
      </w:r>
      <w:r w:rsidRPr="004960B3">
        <w:rPr>
          <w:b/>
          <w:lang w:val="kk-KZ"/>
        </w:rPr>
        <w:t xml:space="preserve">  </w:t>
      </w:r>
      <w:r>
        <w:rPr>
          <w:b/>
          <w:lang w:val="kk-KZ"/>
        </w:rPr>
        <w:t>,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Жүрген  жері айқай  да  шу.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Түлкі</w:t>
      </w:r>
      <w:r w:rsidRPr="004960B3">
        <w:rPr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lang w:val="kk-KZ"/>
        </w:rPr>
        <w:t xml:space="preserve">          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</w:t>
      </w:r>
      <w:r w:rsidRPr="004960B3">
        <w:rPr>
          <w:b/>
          <w:lang w:val="kk-KZ"/>
        </w:rPr>
        <w:t>Тұмсығы ұзын күшті,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</w:t>
      </w:r>
      <w:r w:rsidRPr="004960B3">
        <w:rPr>
          <w:b/>
          <w:lang w:val="kk-KZ"/>
        </w:rPr>
        <w:t xml:space="preserve">Өзі ерен мықты. 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                            </w:t>
      </w:r>
      <w:r>
        <w:rPr>
          <w:b/>
          <w:lang w:val="kk-KZ"/>
        </w:rPr>
        <w:t xml:space="preserve">                                                           </w:t>
      </w:r>
      <w:r w:rsidRPr="004960B3">
        <w:rPr>
          <w:b/>
          <w:lang w:val="kk-KZ"/>
        </w:rPr>
        <w:t xml:space="preserve"> Піл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</w:t>
      </w:r>
      <w:r w:rsidRPr="004960B3">
        <w:rPr>
          <w:b/>
          <w:lang w:val="kk-KZ"/>
        </w:rPr>
        <w:t>Қара ала тоны бар,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</w:t>
      </w:r>
      <w:r w:rsidRPr="004960B3">
        <w:rPr>
          <w:b/>
          <w:lang w:val="kk-KZ"/>
        </w:rPr>
        <w:t>Ол аңдардың қ</w:t>
      </w:r>
      <w:r>
        <w:rPr>
          <w:b/>
          <w:lang w:val="kk-KZ"/>
        </w:rPr>
        <w:t>ы</w:t>
      </w:r>
      <w:r w:rsidRPr="004960B3">
        <w:rPr>
          <w:b/>
          <w:lang w:val="kk-KZ"/>
        </w:rPr>
        <w:t>раны.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 </w:t>
      </w:r>
      <w:r w:rsidRPr="004960B3">
        <w:rPr>
          <w:b/>
          <w:lang w:val="kk-KZ"/>
        </w:rPr>
        <w:t>Жатқанын көп көрмейміз,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 xml:space="preserve">                     Серейіп көп тұрады.                                 </w:t>
      </w:r>
      <w:r w:rsidRPr="004960B3">
        <w:rPr>
          <w:b/>
          <w:lang w:val="kk-KZ"/>
        </w:rPr>
        <w:t>Керік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-Бұлардың барлығын бір сөзбен  қалай айтамыз?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Жабайы аңдар.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-Олар қайда тұрады?</w:t>
      </w:r>
      <w:r w:rsidRPr="004960B3">
        <w:rPr>
          <w:b/>
          <w:lang w:val="kk-KZ"/>
        </w:rPr>
        <w:br/>
        <w:t>Олар орманда тұрады.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-Сендерге құ</w:t>
      </w:r>
      <w:r w:rsidRPr="004960B3">
        <w:rPr>
          <w:b/>
          <w:lang w:val="kk-KZ"/>
        </w:rPr>
        <w:t xml:space="preserve">тқарғандарың үшін рахмет айтуда,ал сендер мен «Не бар, не жоқ»ойынын ойнайық дейді. 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-Сонымен қатар аңдарды аңдар саябағыннан көруге болады. Енді, сендермен</w:t>
      </w:r>
      <w:r>
        <w:rPr>
          <w:b/>
          <w:lang w:val="kk-KZ"/>
        </w:rPr>
        <w:t xml:space="preserve"> </w:t>
      </w:r>
      <w:r w:rsidRPr="004960B3">
        <w:rPr>
          <w:b/>
          <w:lang w:val="kk-KZ"/>
        </w:rPr>
        <w:t>аңдар саябағындағы аңдарды көрейік. Балалар, қараңдар,аңдар бізден қорқып тығылып қалыпты.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 xml:space="preserve">  Түлкінің құй</w:t>
      </w:r>
      <w:r>
        <w:rPr>
          <w:b/>
          <w:lang w:val="kk-KZ"/>
        </w:rPr>
        <w:t xml:space="preserve">рығы; Пілдің тұмсығы; Қоянның </w:t>
      </w:r>
      <w:r w:rsidRPr="004960B3">
        <w:rPr>
          <w:b/>
          <w:lang w:val="kk-KZ"/>
        </w:rPr>
        <w:t>құлағы.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Ойын. «Ненің басы,ненің құйрығы».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Рефлексивті  коррекциялаушы.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Саяхатты аяқтап  балалардың  бүгінгі іс-әрекеттерін алған білімдерін  бекіту.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Аңдар</w:t>
      </w:r>
      <w:r>
        <w:rPr>
          <w:b/>
          <w:lang w:val="kk-KZ"/>
        </w:rPr>
        <w:t>дың</w:t>
      </w:r>
      <w:r w:rsidRPr="004960B3">
        <w:rPr>
          <w:b/>
          <w:lang w:val="kk-KZ"/>
        </w:rPr>
        <w:t xml:space="preserve"> жандарында нелері жүр?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Балалары жүр.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Бүгін сендерге аюдың баласы және қасқырдың баласы қалай аталатынын айтып  беремін.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Аюд</w:t>
      </w:r>
      <w:r w:rsidRPr="004960B3">
        <w:rPr>
          <w:b/>
          <w:lang w:val="kk-KZ"/>
        </w:rPr>
        <w:t>ың баласы-қонжық.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Қасқырдың баласы –бөлтірік.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Са</w:t>
      </w:r>
      <w:r>
        <w:rPr>
          <w:b/>
          <w:lang w:val="kk-KZ"/>
        </w:rPr>
        <w:t>я</w:t>
      </w:r>
      <w:r w:rsidRPr="004960B3">
        <w:rPr>
          <w:b/>
          <w:lang w:val="kk-KZ"/>
        </w:rPr>
        <w:t>бақтың ішіндегі тақтаға суретші сурет салып қойған.Бірақ бұл суретте бір қателік бар сияқты.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-Сиыр қандай жануар?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-Жылқы қандай жануар?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Балалар  жауабы.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Ал,енді топқа қайтамыз.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Ойын «Кім шапшаң?»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Суреттегі аңдардың тұрысын келтіру.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-Бүгін сендермен сиқырлы сандықтан нелерді құтқардық?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-Ал,қайда бардық?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-Аюдың баласы қалай атайды екен?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 w:rsidRPr="004960B3">
        <w:rPr>
          <w:b/>
          <w:lang w:val="kk-KZ"/>
        </w:rPr>
        <w:t>-Қасқырдың баласы қалай аталады?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-Балалар бүгінгі  іс-әрекеттіміз  сендерге</w:t>
      </w:r>
      <w:r w:rsidRPr="004960B3">
        <w:rPr>
          <w:b/>
          <w:lang w:val="kk-KZ"/>
        </w:rPr>
        <w:t xml:space="preserve"> ұнады ма?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-Бүгінгі  іс-әрекет  қатты  ұнады.Мен сендерге   жақсы  деген  баға  қоямын.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Күтілетін  нәтиже: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Білу  керек:Жабайы  аңдарды  ажырата алуды.</w:t>
      </w:r>
    </w:p>
    <w:p w:rsidR="00F45152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Үйренеді:Жабайы  аңдардың  төлдерінің  атауларын.</w:t>
      </w:r>
    </w:p>
    <w:p w:rsidR="00F45152" w:rsidRPr="004960B3" w:rsidRDefault="00F45152" w:rsidP="009F5EC5">
      <w:pPr>
        <w:spacing w:line="360" w:lineRule="auto"/>
        <w:ind w:left="708"/>
        <w:rPr>
          <w:b/>
          <w:lang w:val="kk-KZ"/>
        </w:rPr>
      </w:pPr>
      <w:r>
        <w:rPr>
          <w:b/>
          <w:lang w:val="kk-KZ"/>
        </w:rPr>
        <w:t>Меңгереді:Балалар  сұрақтарға  жауап береді.Аңдарға  қамқорлық жасауды.</w:t>
      </w:r>
    </w:p>
    <w:p w:rsidR="00F45152" w:rsidRPr="00632D28" w:rsidRDefault="00F45152" w:rsidP="009F5EC5">
      <w:pPr>
        <w:rPr>
          <w:lang w:val="kk-KZ"/>
        </w:rPr>
      </w:pPr>
    </w:p>
    <w:p w:rsidR="00F45152" w:rsidRPr="009F5EC5" w:rsidRDefault="00F45152">
      <w:pPr>
        <w:rPr>
          <w:lang w:val="kk-KZ"/>
        </w:rPr>
      </w:pPr>
    </w:p>
    <w:sectPr w:rsidR="00F45152" w:rsidRPr="009F5EC5" w:rsidSect="009F5EC5">
      <w:pgSz w:w="11906" w:h="16838"/>
      <w:pgMar w:top="1134" w:right="850" w:bottom="1134" w:left="1701" w:header="708" w:footer="708" w:gutter="0"/>
      <w:pgBorders w:offsetFrom="page">
        <w:top w:val="candyCorn" w:sz="14" w:space="24" w:color="auto"/>
        <w:left w:val="candyCorn" w:sz="14" w:space="24" w:color="auto"/>
        <w:bottom w:val="candyCorn" w:sz="14" w:space="24" w:color="auto"/>
        <w:right w:val="candyCorn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EC5"/>
    <w:rsid w:val="003A1018"/>
    <w:rsid w:val="004960B3"/>
    <w:rsid w:val="004F36D4"/>
    <w:rsid w:val="004F59D9"/>
    <w:rsid w:val="00507CF7"/>
    <w:rsid w:val="00610202"/>
    <w:rsid w:val="00632D28"/>
    <w:rsid w:val="00814674"/>
    <w:rsid w:val="009F5EC5"/>
    <w:rsid w:val="00E2683E"/>
    <w:rsid w:val="00F45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E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3</Pages>
  <Words>601</Words>
  <Characters>3428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Buhgalter</cp:lastModifiedBy>
  <cp:revision>3</cp:revision>
  <dcterms:created xsi:type="dcterms:W3CDTF">2013-03-23T16:50:00Z</dcterms:created>
  <dcterms:modified xsi:type="dcterms:W3CDTF">2017-10-06T07:57:00Z</dcterms:modified>
</cp:coreProperties>
</file>