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2CB" w:rsidRPr="00183B5C" w:rsidRDefault="006002CB" w:rsidP="00D12853">
      <w:pPr>
        <w:pStyle w:val="NoSpacing"/>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 xml:space="preserve">                               </w:t>
      </w:r>
      <w:r>
        <w:rPr>
          <w:rFonts w:ascii="Times New Roman" w:hAnsi="Times New Roman"/>
          <w:b/>
          <w:sz w:val="28"/>
          <w:szCs w:val="28"/>
          <w:shd w:val="clear" w:color="auto" w:fill="FFFFFF"/>
          <w:lang w:val="en-US"/>
        </w:rPr>
        <w:t xml:space="preserve"> </w:t>
      </w:r>
      <w:r>
        <w:rPr>
          <w:rFonts w:ascii="Times New Roman" w:hAnsi="Times New Roman"/>
          <w:b/>
          <w:sz w:val="28"/>
          <w:szCs w:val="28"/>
          <w:shd w:val="clear" w:color="auto" w:fill="FFFFFF"/>
          <w:lang w:val="kk-KZ"/>
        </w:rPr>
        <w:t xml:space="preserve">                        Эссе</w:t>
      </w:r>
    </w:p>
    <w:p w:rsidR="006002CB" w:rsidRPr="00183B5C" w:rsidRDefault="006002CB" w:rsidP="00D12853">
      <w:pPr>
        <w:pStyle w:val="NoSpacing"/>
        <w:rPr>
          <w:rFonts w:ascii="Times New Roman" w:hAnsi="Times New Roman"/>
          <w:sz w:val="28"/>
          <w:szCs w:val="28"/>
          <w:shd w:val="clear" w:color="auto" w:fill="FFFFFF"/>
          <w:lang w:val="en-US"/>
        </w:rPr>
      </w:pPr>
      <w:r>
        <w:rPr>
          <w:rFonts w:ascii="Times New Roman" w:hAnsi="Times New Roman"/>
          <w:b/>
          <w:sz w:val="28"/>
          <w:szCs w:val="28"/>
          <w:shd w:val="clear" w:color="auto" w:fill="FFFFFF"/>
          <w:lang w:val="kk-KZ"/>
        </w:rPr>
        <w:t xml:space="preserve">                                             «Мен – тәрбиешімін</w:t>
      </w:r>
      <w:r w:rsidRPr="00BF7489">
        <w:rPr>
          <w:rFonts w:ascii="Times New Roman" w:hAnsi="Times New Roman"/>
          <w:b/>
          <w:sz w:val="28"/>
          <w:szCs w:val="28"/>
          <w:shd w:val="clear" w:color="auto" w:fill="FFFFFF"/>
          <w:lang w:val="kk-KZ"/>
        </w:rPr>
        <w:t>»</w:t>
      </w:r>
      <w:r w:rsidRPr="00D12853">
        <w:rPr>
          <w:rFonts w:ascii="Times New Roman" w:hAnsi="Times New Roman"/>
          <w:sz w:val="28"/>
          <w:szCs w:val="28"/>
          <w:shd w:val="clear" w:color="auto" w:fill="FFFFFF"/>
          <w:lang w:val="kk-KZ"/>
        </w:rPr>
        <w:t xml:space="preserve"> </w:t>
      </w:r>
      <w:bookmarkStart w:id="0" w:name="_GoBack"/>
      <w:bookmarkEnd w:id="0"/>
    </w:p>
    <w:p w:rsidR="006002CB" w:rsidRDefault="006002CB" w:rsidP="00D12853">
      <w:pPr>
        <w:pStyle w:val="NoSpacing"/>
        <w:rPr>
          <w:rFonts w:ascii="Times New Roman" w:hAnsi="Times New Roman"/>
          <w:sz w:val="28"/>
          <w:szCs w:val="28"/>
          <w:shd w:val="clear" w:color="auto" w:fill="FFFFFF"/>
          <w:lang w:val="kk-KZ"/>
        </w:rPr>
      </w:pP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Оразалина Умуткер Есенгабуловна.</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МКҚК «Құлыншак балалар бақшасы»</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w:t>
      </w:r>
    </w:p>
    <w:p w:rsidR="006002CB" w:rsidRPr="00F2191F"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w:t>
      </w:r>
      <w:r w:rsidRPr="00F2191F">
        <w:rPr>
          <w:rFonts w:ascii="Times New Roman" w:hAnsi="Times New Roman"/>
          <w:color w:val="000000"/>
          <w:sz w:val="28"/>
          <w:szCs w:val="28"/>
          <w:shd w:val="clear" w:color="auto" w:fill="FFFFFF"/>
          <w:lang w:val="kk-KZ"/>
        </w:rPr>
        <w:t>Тәрбиеші болу үшін, тәрбиеленген болуың керек.</w:t>
      </w:r>
      <w:r w:rsidRPr="00F2191F">
        <w:rPr>
          <w:rFonts w:ascii="Times New Roman" w:hAnsi="Times New Roman"/>
          <w:sz w:val="28"/>
          <w:szCs w:val="28"/>
          <w:shd w:val="clear" w:color="auto" w:fill="FFFFFF"/>
          <w:lang w:val="kk-KZ"/>
        </w:rPr>
        <w:t xml:space="preserve"> </w:t>
      </w:r>
    </w:p>
    <w:p w:rsidR="006002CB" w:rsidRPr="00F2191F" w:rsidRDefault="006002CB" w:rsidP="00D12853">
      <w:pPr>
        <w:pStyle w:val="NoSpacing"/>
        <w:rPr>
          <w:rFonts w:ascii="Times New Roman" w:hAnsi="Times New Roman"/>
          <w:sz w:val="28"/>
          <w:szCs w:val="28"/>
          <w:shd w:val="clear" w:color="auto" w:fill="FFFFFF"/>
          <w:lang w:val="kk-KZ"/>
        </w:rPr>
      </w:pPr>
      <w:r w:rsidRPr="00F2191F">
        <w:rPr>
          <w:rFonts w:ascii="Times New Roman" w:hAnsi="Times New Roman"/>
          <w:sz w:val="28"/>
          <w:szCs w:val="28"/>
          <w:shd w:val="clear" w:color="auto" w:fill="FFFFFF"/>
          <w:lang w:val="kk-KZ"/>
        </w:rPr>
        <w:t xml:space="preserve">                                                                                                          А.С Макаренко   </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w:t>
      </w:r>
      <w:r w:rsidRPr="00D12853">
        <w:rPr>
          <w:rFonts w:ascii="Times New Roman" w:hAnsi="Times New Roman"/>
          <w:sz w:val="28"/>
          <w:szCs w:val="28"/>
          <w:shd w:val="clear" w:color="auto" w:fill="FFFFFF"/>
          <w:lang w:val="kk-KZ"/>
        </w:rPr>
        <w:t xml:space="preserve">Өмірде мыңдаған мамандық бар, олардың барлығы қажет және қызықты. Мұғалім мамандығы- барлығының ішіндегі ең мәртебелісі. Әрине, әр адам мамандықты өзінің табиғи қабілетіне және бейімділігіне байланысты таңдайды, яғни өзінің бейімділігін табады. Мен, тәрбиешімін, бұл мамандықты кездейсоқ таңдағаным жоқ. Мен әрдайым балаларды жақсы көретінмін, балалармен әр уақытта, мектепте де, аулада да әлектеніп жүретінмін: олардың көңілдерін көтеретінмін, ойындар ойнататынмын, әр түрлі байқаулар өткізетінмін. Жер бетіндегі көптеген мамандықтардың ішіндегі ең қызықтысы және ең жағымдысы ұстаз мамандығы деп ойлайтынмын. Әсіресе, ұстаз, саған қажетті білімді береді, қызықты әлеммен таныстырады, қиын жағдайларда дұрыс іс-әрекет етуге үйретеді және де сол қиындықтардан ар-намыспен шығып, адамгершілікті сақтауға көмектеседі. Әрбір оқыту сабағы- бұл кішкентай ғана спектакль, балалардың жіңішке жүрек қылын қозғайтын, егер сол қылдар ән сияқты дыбыстаса, ән айтса,  онда ұстаз ұстаз ретінде танылғандығы. Ұстаздың қасиеті- ол балаларды жақсы көру. Балалар әр түрлі болады, бірақ біз олардың әрқайсысына түсіністікпен қарауымыз керек. Егер адам өзінің мамандығын жақсы көрсе, онда ол қуанышпен және ықыласпен жұмыс жасайды, іске асырады, арттыра түседі, кәсіби түрде өседі және жақсы нәтижелер мен табыстарға қол жеткізеді, ал бұл мамандық таңдаудағы ең маңызды шешім. Өзіңнің жүрегіңе жақын істі бастағанда көзің жанып, ұшқын атып, жаның жарық сәулемен толатыны ешкімге де құпия емес. Неге тап сол тәрбиеші...? Себебі, балабақшада жалықпайсың. Әрбір күн-ол қызықты оқиға. Баламен күнде әңгімелесу. Бала мені көріп, балабақшаға қуанышпен, жыламай келсе, үйге кетерде «Бізде бүгін өте көңілді болды!» деп айтқандары менің жанымды жадыратады. Тәрбиеші болу- төзімділік, рақымдылық қасиеттерінің болуы, бұның мағынасы баланы жақсы көру, түсіну және сезу. Жеке басын, дербестігін, белсенділігін тұншықтырмау, баланы қандай болса, сондай етіп қабылдау, бір сөзбін, баланың бала болып қалу құқығын құрметтеу. Мен әр баланың жетістігіне, кішкентай болса да, бірақ оның жеке жеңісіне қуанамын. Сен балалардың күлкісін және ата-аналардың қуанышты бет-бейнесін көресің. Әр балаға өзімнің жанымды және жүрегімді, өзімнің бөлшегімді беру арқылы мен бұл әлемді мейірімді және керемет етемін деп сенемін... К.Гелвецийдің айтуы бойынша: «Тәрбиеші- ол балаларға үлкендер әлеміне есік ашатын сиқыршы. Тәрбиешінің білгені өзінің тәрбиеленушілеріне неге және қалай үйретуіне байланысты».  Жақсы көретін </w:t>
      </w:r>
      <w:r>
        <w:rPr>
          <w:rFonts w:ascii="Times New Roman" w:hAnsi="Times New Roman"/>
          <w:sz w:val="28"/>
          <w:szCs w:val="28"/>
          <w:shd w:val="clear" w:color="auto" w:fill="FFFFFF"/>
          <w:lang w:val="kk-KZ"/>
        </w:rPr>
        <w:t>мамандығым менің өмірімде қандай рөл ойнады? Мен өмірге балалардың шаттанған көздерімен қарауға және күнделікті ғажайыпты күтумен оянуға үйрендім. Балалардың осы шақта өмір сүруі сияқты балалықты қайта</w:t>
      </w:r>
      <w:r w:rsidRPr="009D1CBA">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қайта өмір сүру өмірге деген оптимистік бағытты сақтайды және өмір сүруге үйретеді. Тәрбиеші</w:t>
      </w:r>
      <w:r w:rsidRPr="00763F7F">
        <w:rPr>
          <w:lang w:val="kk-KZ"/>
        </w:rPr>
        <w:t xml:space="preserve"> </w:t>
      </w:r>
      <w:r w:rsidRPr="00763F7F">
        <w:rPr>
          <w:rFonts w:ascii="Times New Roman" w:hAnsi="Times New Roman"/>
          <w:sz w:val="28"/>
          <w:szCs w:val="28"/>
          <w:shd w:val="clear" w:color="auto" w:fill="FFFFFF"/>
          <w:lang w:val="kk-KZ"/>
        </w:rPr>
        <w:t>мектепке дейінгі</w:t>
      </w:r>
      <w:r>
        <w:rPr>
          <w:rFonts w:ascii="Times New Roman" w:hAnsi="Times New Roman"/>
          <w:sz w:val="28"/>
          <w:szCs w:val="28"/>
          <w:shd w:val="clear" w:color="auto" w:fill="FFFFFF"/>
          <w:lang w:val="kk-KZ"/>
        </w:rPr>
        <w:t xml:space="preserve"> тәрбиелеу мен оқытуды мектепке дейінгі оқыту орталығына енгізу жағдайы білім беру жүйесінде ең бір басымды бағыт болып саналады. Бүгінгі уақытта мектепке дейінгі оқыту орталықтарында әлбетте,  сапалы, жаңаша мектепке дейінгі білім беру жүйесінің қажеттілігінің мәселесі туындайды. Мектепке дейінгі білім беру мемлекеттік стандартының міндеттерімен сәйкесінше,балаларды оқыту мен тәрбиелеуді</w:t>
      </w:r>
      <w:r w:rsidRPr="005E5AA0">
        <w:rPr>
          <w:lang w:val="kk-KZ"/>
        </w:rPr>
        <w:t xml:space="preserve"> </w:t>
      </w:r>
      <w:r w:rsidRPr="005E5AA0">
        <w:rPr>
          <w:rFonts w:ascii="Times New Roman" w:hAnsi="Times New Roman"/>
          <w:sz w:val="28"/>
          <w:szCs w:val="28"/>
          <w:shd w:val="clear" w:color="auto" w:fill="FFFFFF"/>
          <w:lang w:val="kk-KZ"/>
        </w:rPr>
        <w:t>адамның, отбасының, қоғамның қызығушылығындағы</w:t>
      </w:r>
      <w:r w:rsidRPr="005E5AA0">
        <w:rPr>
          <w:lang w:val="kk-KZ"/>
        </w:rPr>
        <w:t xml:space="preserve"> </w:t>
      </w:r>
      <w:r>
        <w:rPr>
          <w:lang w:val="kk-KZ"/>
        </w:rPr>
        <w:t xml:space="preserve"> </w:t>
      </w:r>
      <w:r w:rsidRPr="005E5AA0">
        <w:rPr>
          <w:rFonts w:ascii="Times New Roman" w:hAnsi="Times New Roman"/>
          <w:sz w:val="28"/>
          <w:szCs w:val="28"/>
          <w:shd w:val="clear" w:color="auto" w:fill="FFFFFF"/>
          <w:lang w:val="kk-KZ"/>
        </w:rPr>
        <w:t>рухани адамгершілік және әлеуметтік мәдени құндылықтар және қоғамда орнаған ережелер жә</w:t>
      </w:r>
      <w:r>
        <w:rPr>
          <w:rFonts w:ascii="Times New Roman" w:hAnsi="Times New Roman"/>
          <w:sz w:val="28"/>
          <w:szCs w:val="28"/>
          <w:shd w:val="clear" w:color="auto" w:fill="FFFFFF"/>
          <w:lang w:val="kk-KZ"/>
        </w:rPr>
        <w:t>не тәртіп нормаларына негізделіп, бүтін білім беру жүйесіне біріктіру қажет. Балалардың жеке тұлғалық жалпы мәдениетін қалыптастыру, олардың әлеуметтік, адамгершілік, эстетикалық қасиеттерін, ынтасын, дербестігін және жауапкершілігін жетілдіру. Сондықтан да жаңаша педагог ретінде маған жаңа бағдарламаның және технологияның енгізілуіне байланысты  инновациялық өзгерістер кіргізу керек.Мен әрдайым жеке балаға және оның отбасының сұраныстарына педагогикалық жүйені ұйымдастырудың тиімді моделдерін іздеумен айналысамын. Мен өз педагогикалық жұмысымда жаңаша білім беру жүйесін, ақпараттық</w:t>
      </w:r>
      <w:r w:rsidRPr="0018143A">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 xml:space="preserve">коммуникативті технологияны белсенді пайдаланамын. </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w:t>
      </w:r>
      <w:r w:rsidRPr="0018143A">
        <w:rPr>
          <w:rFonts w:ascii="Times New Roman" w:hAnsi="Times New Roman"/>
          <w:sz w:val="28"/>
          <w:szCs w:val="28"/>
          <w:shd w:val="clear" w:color="auto" w:fill="FFFFFF"/>
          <w:lang w:val="kk-KZ"/>
        </w:rPr>
        <w:t>XXI</w:t>
      </w:r>
      <w:r>
        <w:rPr>
          <w:rFonts w:ascii="Times New Roman" w:hAnsi="Times New Roman"/>
          <w:sz w:val="28"/>
          <w:szCs w:val="28"/>
          <w:shd w:val="clear" w:color="auto" w:fill="FFFFFF"/>
          <w:lang w:val="kk-KZ"/>
        </w:rPr>
        <w:t xml:space="preserve"> ғасырдың тәрбиешісі қазіргі уақытта заманауи ақпараттық технологияларды білуі керек және оларды мектепке дейінгі оқыту орталықтарында білім беру, тәрбиелеу жүйесіне енгізу қажет, жаңа әдістерді іздеп және балалармен жұмыс жасауда тәсілдерді пайдалану, компьютерлік сауаттылықты және ақпараттық мәдениетті электрондық кітапханалар, </w:t>
      </w:r>
      <w:r w:rsidRPr="00AB6041">
        <w:rPr>
          <w:rFonts w:ascii="Times New Roman" w:hAnsi="Times New Roman"/>
          <w:sz w:val="28"/>
          <w:szCs w:val="28"/>
          <w:shd w:val="clear" w:color="auto" w:fill="FFFFFF"/>
          <w:lang w:val="kk-KZ"/>
        </w:rPr>
        <w:t>мультимедиялық презентациялар, оқыту-әдістемелік материалдар және т.б.</w:t>
      </w:r>
      <w:r>
        <w:rPr>
          <w:rFonts w:ascii="Times New Roman" w:hAnsi="Times New Roman"/>
          <w:sz w:val="28"/>
          <w:szCs w:val="28"/>
          <w:shd w:val="clear" w:color="auto" w:fill="FFFFFF"/>
          <w:lang w:val="kk-KZ"/>
        </w:rPr>
        <w:t xml:space="preserve"> арқылы арттыру. Тәрбиеші мамандығы бәрібір ғажайып! Балалармен жұмыс жасау ондағы бар, ішіндегі бар қабілетті  адамға барлық жақсыны танытуға мүмкіндік береді. Тәрбиелеу таланты, өмірді жан</w:t>
      </w:r>
      <w:r w:rsidRPr="002E6B33">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жақты білу</w:t>
      </w:r>
      <w:r w:rsidRPr="002E6B33">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бұл сапалар әр педагогқа тән болуы керек.Балаларға деген махаббат, әр балаға мейірімді қарым</w:t>
      </w:r>
      <w:r w:rsidRPr="002E6B33">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қатынас, мейірімділіктің, кішкентай жүректің бақытының  ұшқынын жаға білу, өзіңнің мамандандырылған біліктілігіңді әрдайым көтеруге қабілеттілік, өзіңнің міндеттеріңді жауапкершілікпен атқару балалар, ата</w:t>
      </w:r>
      <w:r w:rsidRPr="002E6B33">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аналар, әріптестер арасында беделге ие болуына мүмкіндік береді.</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Бүршіктенген келер шақтың  мінездерін дайындау,</w:t>
      </w:r>
      <w:r w:rsidRPr="00716110">
        <w:rPr>
          <w:lang w:val="kk-KZ"/>
        </w:rPr>
        <w:t xml:space="preserve"> </w:t>
      </w:r>
      <w:r w:rsidRPr="00716110">
        <w:rPr>
          <w:rFonts w:ascii="Times New Roman" w:hAnsi="Times New Roman"/>
          <w:sz w:val="28"/>
          <w:szCs w:val="28"/>
          <w:shd w:val="clear" w:color="auto" w:fill="FFFFFF"/>
          <w:lang w:val="kk-KZ"/>
        </w:rPr>
        <w:t xml:space="preserve">өзіңнің махаббатыңмен оларды қолдау, </w:t>
      </w:r>
      <w:r>
        <w:rPr>
          <w:rFonts w:ascii="Times New Roman" w:hAnsi="Times New Roman"/>
          <w:sz w:val="28"/>
          <w:szCs w:val="28"/>
          <w:shd w:val="clear" w:color="auto" w:fill="FFFFFF"/>
          <w:lang w:val="kk-KZ"/>
        </w:rPr>
        <w:t xml:space="preserve">сонымен қатар </w:t>
      </w:r>
      <w:r w:rsidRPr="00716110">
        <w:rPr>
          <w:rFonts w:ascii="Times New Roman" w:hAnsi="Times New Roman"/>
          <w:sz w:val="28"/>
          <w:szCs w:val="28"/>
          <w:shd w:val="clear" w:color="auto" w:fill="FFFFFF"/>
          <w:lang w:val="kk-KZ"/>
        </w:rPr>
        <w:t>өзіңнің жүрегіңнің жылуын беру</w:t>
      </w:r>
      <w:r>
        <w:rPr>
          <w:rFonts w:ascii="Times New Roman" w:hAnsi="Times New Roman"/>
          <w:sz w:val="28"/>
          <w:szCs w:val="28"/>
          <w:shd w:val="clear" w:color="auto" w:fill="FFFFFF"/>
          <w:lang w:val="kk-KZ"/>
        </w:rPr>
        <w:t>-бұл өте тамаша.</w:t>
      </w:r>
      <w:r w:rsidRPr="00716110">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Тәрбиеші-ол анадан кейінгі бірінші ана, балалардың өмір жолында кездесетін мұғалім. Тәрбиешілер- жүрегінің түбінде кішкентай бала болып қалатын адамдар. Әйтпесе, балалар оларды өзінің әлеміне кіргізбейді, қабылдамайды. Біздің мамандығымыздағы ең маңыздысы- балаларды жақсы көру, жайдан-жай жақсы көру, оларға өзіңнің жүрегіңнің жартысын беру. Бұрынғы заманда «тәрбиеші» мамандығы «бағбан» деп аталуы тектен тек айтылмаған. Педагогтың еңбегі гүлдерге қамқор болған бағбанның жұмысымен теңестірілген. Баланы бүршік тәрізді өсіруге көмектесу керек екендігі айтылған. Мен өз жұмысымды жақсы көремін, және де тәрбиеші мамандығын әйел адамға сай мамандық деп ойлаймын.  Әйелдің негізгі қасиеті-ол аналық қой. Мен де ана тәрізді балаларды мейіріммен, қамқорлықпен және ықыласпен қоршауға тырысамын. Балалар көңіл-күй, шығармашылық, көптеген оң сезімдерді жауап ретінде маған қайтарады. </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Қазіргі тәрбиеші қандай болу керек? </w:t>
      </w:r>
      <w:r w:rsidRPr="006014CC">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Тәрбиеші біріншіден, балаларды жақсы көріп, түсінуі керек, тәрбие-үлкен сабырлылықты және жан дүниенің жомарттығын қажет ететін  үздіксіз процесс. Тәрбиешіге жаңа заманның баласын білуге құмарлығын қанағаттандыру және қоршаған ортаны тануға көмектесу үшін әртүрлі білімдерді білуі керек; балалар мен оның ата-аналары үшін беделді болуы керек, балаларды тәрбиелеу үшін отбасымен бірге жауапты міндеттерді шешуі керек. Тәрбиеші шығармашылыққа етене қабілетті болуы керек; балалармен және оның ата-аналарымен тез тіл табысып  кетуі керек. Көзін жеткізуге және сендіруге қабілетті болуы керек; кез келген жағдайда өзін ұстай білу. Тәрбиеші қоғамдық борышты сезінетін ықыласты болуы керек; баланың даму деңгейін және тәрбиесін бақылап, талдап және бағалауға міндетті. Тәрбиеші өзінің шеберлігін жетілдіруі қажет, күнделікті өзінің білімін күшіне және мүмкіндігіне сай кішкентай болса да білімнің бөлшегімен толықтыру керек, </w:t>
      </w:r>
      <w:r w:rsidRPr="0019477D">
        <w:rPr>
          <w:rFonts w:ascii="Times New Roman" w:hAnsi="Times New Roman"/>
          <w:sz w:val="28"/>
          <w:szCs w:val="28"/>
          <w:shd w:val="clear" w:color="auto" w:fill="FFFFFF"/>
          <w:lang w:val="kk-KZ"/>
        </w:rPr>
        <w:t>және қуаныш</w:t>
      </w:r>
      <w:r>
        <w:rPr>
          <w:rFonts w:ascii="Times New Roman" w:hAnsi="Times New Roman"/>
          <w:sz w:val="28"/>
          <w:szCs w:val="28"/>
          <w:shd w:val="clear" w:color="auto" w:fill="FFFFFF"/>
          <w:lang w:val="kk-KZ"/>
        </w:rPr>
        <w:t>пен білімдерді балаларға тарату міндет болып саналады. Алға қарай ұмтылып, жаңа технологиялар мен тәрбиелеу мен оқытудың  дәстүрлі емес  әдістерін меңгеруі тиіс.  Мен әрдайым жаңа білімге ие болу үшін,</w:t>
      </w:r>
      <w:r w:rsidRPr="0019477D">
        <w:rPr>
          <w:lang w:val="kk-KZ"/>
        </w:rPr>
        <w:t xml:space="preserve"> </w:t>
      </w:r>
      <w:r>
        <w:rPr>
          <w:rFonts w:ascii="Times New Roman" w:hAnsi="Times New Roman"/>
          <w:sz w:val="28"/>
          <w:szCs w:val="28"/>
          <w:shd w:val="clear" w:color="auto" w:fill="FFFFFF"/>
          <w:lang w:val="kk-KZ"/>
        </w:rPr>
        <w:t>сапа мен дағдыларды үйренуге уақыт табамын. Менде  әрдайым өзіңді қоршаған адамдарға біліміңді жеткізетін күш кездеседі. Менің мамандығымда мақсатты анықтап, соған оптимизммен жету маңызды. Тәрбиеші бәрін білуі керек- ойнау, сурет салу, жабыстыру, қолөнер, ән айту, билеу және т.б... Тәрбиеші қаншалықты осының бәрін білсе, балалармен сонда тіл табысу оңай және қызық  болады.</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МЕН-ТӘРБИЕШІМІН! Өзімнің эссемді мына сөздермен аяқтағым келеді:</w:t>
      </w:r>
    </w:p>
    <w:p w:rsidR="006002CB" w:rsidRDefault="006002CB" w:rsidP="00D12853">
      <w:pPr>
        <w:pStyle w:val="NoSpacing"/>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 Тәрбиеші қандай болуы керек? Әрине, мейірімді болуы керек! Балаларды жақсы көру, білімді жақсы көру, өзінің мамандығын жақсы көруі керек! Тәрбиеші қандай болуы керек? Әрине, қолы ашық болуы керек! Балаларға өзін өкінішсіз сыйлауы керек!</w:t>
      </w:r>
      <w:r w:rsidRPr="00BF7489">
        <w:rPr>
          <w:rFonts w:ascii="Times New Roman" w:hAnsi="Times New Roman"/>
          <w:sz w:val="28"/>
          <w:szCs w:val="28"/>
          <w:shd w:val="clear" w:color="auto" w:fill="FFFFFF"/>
          <w:lang w:val="kk-KZ"/>
        </w:rPr>
        <w:t>»</w:t>
      </w:r>
      <w:r>
        <w:rPr>
          <w:rFonts w:ascii="Times New Roman" w:hAnsi="Times New Roman"/>
          <w:sz w:val="28"/>
          <w:szCs w:val="28"/>
          <w:shd w:val="clear" w:color="auto" w:fill="FFFFFF"/>
          <w:lang w:val="kk-KZ"/>
        </w:rPr>
        <w:t>. Балалардың танымдық іс-әрекеттерін белсендіру мақсатында әртүрлі әдістемелік әдістер мен технологиялардың түрлерін қолданамын. Жұмыста мақсаты-оқушылардың пәнге қызығушылығын арттырудың арқасында оқытуды тиімді жоғарылататын ойын технологиясын жиі қолданамын. Ойын-қызықтырғыш. Ойын ақыл-ойдың</w:t>
      </w:r>
      <w:r w:rsidRPr="00825DDC">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жиналып қалған шаршауын басады, оқушылардың көңіл-күйін көтереді, топты біріктіреді және оқу іс-әрекетін ынталандырады. </w:t>
      </w:r>
    </w:p>
    <w:p w:rsidR="006002CB" w:rsidRPr="008C08BF" w:rsidRDefault="006002CB" w:rsidP="00D12853">
      <w:pPr>
        <w:pStyle w:val="NoSpacing"/>
        <w:rPr>
          <w:rFonts w:ascii="Times New Roman" w:hAnsi="Times New Roman"/>
          <w:sz w:val="28"/>
          <w:szCs w:val="28"/>
          <w:lang w:val="kk-KZ"/>
        </w:rPr>
      </w:pPr>
      <w:r>
        <w:rPr>
          <w:rFonts w:ascii="Times New Roman" w:hAnsi="Times New Roman"/>
          <w:sz w:val="28"/>
          <w:szCs w:val="28"/>
          <w:shd w:val="clear" w:color="auto" w:fill="FFFFFF"/>
          <w:lang w:val="kk-KZ"/>
        </w:rPr>
        <w:t xml:space="preserve">  Ойынның элементтерін әрдайым қолдана білетін  тәрбиеші- ол әдетте сүйікті тәрбиеші. Тәжірибе сабақтарына, зерттеу сабақтарына, әртүрлі саяхатқа көп уақытымды бөлемін.  Бұл мерекелік шаралар тәрбиеленушілердің даму деңгейін жоғарылатады, өзбетіндік, пәнге қызығушылық, тілек білдіру, берілген ойдың дұрыстығын дәлелдеу дағдыларын жетілдіреді. Олар талдау, салыстыру, негізгіні бөліп алу, себеп-салдар байланысын орнату негіздерін жоғары сатыға көтеруді біледі.</w:t>
      </w:r>
    </w:p>
    <w:sectPr w:rsidR="006002CB" w:rsidRPr="008C08BF" w:rsidSect="00183B5C">
      <w:pgSz w:w="11906" w:h="16838"/>
      <w:pgMar w:top="125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576D"/>
    <w:rsid w:val="00094097"/>
    <w:rsid w:val="001537F6"/>
    <w:rsid w:val="0018143A"/>
    <w:rsid w:val="00183B5C"/>
    <w:rsid w:val="0019477D"/>
    <w:rsid w:val="001A576D"/>
    <w:rsid w:val="001B5FD2"/>
    <w:rsid w:val="002E6B33"/>
    <w:rsid w:val="002F4D9A"/>
    <w:rsid w:val="00361C02"/>
    <w:rsid w:val="005E5AA0"/>
    <w:rsid w:val="006002CB"/>
    <w:rsid w:val="006014CC"/>
    <w:rsid w:val="00647A49"/>
    <w:rsid w:val="006B475B"/>
    <w:rsid w:val="006F72D5"/>
    <w:rsid w:val="00716110"/>
    <w:rsid w:val="00763F7F"/>
    <w:rsid w:val="007D3DA3"/>
    <w:rsid w:val="00825DDC"/>
    <w:rsid w:val="0087577E"/>
    <w:rsid w:val="008C08BF"/>
    <w:rsid w:val="00947BE2"/>
    <w:rsid w:val="009D1CBA"/>
    <w:rsid w:val="00AB6041"/>
    <w:rsid w:val="00B84C01"/>
    <w:rsid w:val="00BC08B0"/>
    <w:rsid w:val="00BF7489"/>
    <w:rsid w:val="00D12853"/>
    <w:rsid w:val="00E87A4A"/>
    <w:rsid w:val="00F0270C"/>
    <w:rsid w:val="00F2191F"/>
    <w:rsid w:val="00FA32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0C"/>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12853"/>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303</TotalTime>
  <Pages>4</Pages>
  <Words>1369</Words>
  <Characters>7805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кунсулу калменбаева</dc:creator>
  <cp:keywords/>
  <dc:description/>
  <cp:lastModifiedBy>Buhgalter</cp:lastModifiedBy>
  <cp:revision>6</cp:revision>
  <dcterms:created xsi:type="dcterms:W3CDTF">2017-01-15T16:12:00Z</dcterms:created>
  <dcterms:modified xsi:type="dcterms:W3CDTF">2017-01-19T07:15:00Z</dcterms:modified>
</cp:coreProperties>
</file>