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AF2" w:rsidRPr="007F6D5C" w:rsidRDefault="00247AF2" w:rsidP="001F480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r w:rsidRPr="007F6D5C">
        <w:rPr>
          <w:rFonts w:ascii="Times New Roman" w:hAnsi="Times New Roman"/>
          <w:b/>
          <w:sz w:val="28"/>
          <w:szCs w:val="28"/>
          <w:lang w:val="kk-KZ"/>
        </w:rPr>
        <w:t>Оқу қызметін ұйымдастырудың технологиялық  картасы.                                                                                                                          Бірінші кіші топқа арналған.</w:t>
      </w:r>
    </w:p>
    <w:p w:rsidR="00247AF2" w:rsidRPr="007F6D5C" w:rsidRDefault="00247AF2" w:rsidP="004E3764">
      <w:pPr>
        <w:tabs>
          <w:tab w:val="left" w:pos="6298"/>
        </w:tabs>
        <w:rPr>
          <w:rFonts w:ascii="Times New Roman" w:hAnsi="Times New Roman"/>
          <w:b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Білім беру саласы:  Қатынас</w:t>
      </w:r>
    </w:p>
    <w:p w:rsidR="00247AF2" w:rsidRPr="007F6D5C" w:rsidRDefault="00247AF2" w:rsidP="001F4806">
      <w:pPr>
        <w:rPr>
          <w:rFonts w:ascii="Times New Roman" w:hAnsi="Times New Roman"/>
          <w:b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Бөлімі: Тіл дамыту.</w:t>
      </w:r>
    </w:p>
    <w:p w:rsidR="00247AF2" w:rsidRPr="007F6D5C" w:rsidRDefault="00247AF2" w:rsidP="001F4806">
      <w:pPr>
        <w:rPr>
          <w:rFonts w:ascii="Times New Roman" w:hAnsi="Times New Roman"/>
          <w:b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Тақырыбы: «Ешкі мен қасқыр»</w:t>
      </w:r>
    </w:p>
    <w:p w:rsidR="00247AF2" w:rsidRDefault="00247AF2" w:rsidP="001F4806">
      <w:pPr>
        <w:rPr>
          <w:rFonts w:ascii="Times New Roman" w:hAnsi="Times New Roman"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Мақсаты</w:t>
      </w:r>
      <w:r>
        <w:rPr>
          <w:rFonts w:ascii="Times New Roman" w:hAnsi="Times New Roman"/>
          <w:sz w:val="28"/>
          <w:szCs w:val="28"/>
          <w:lang w:val="kk-KZ"/>
        </w:rPr>
        <w:t xml:space="preserve"> : а) ертегілерді сахналау барысында кейіпкерлердің мінез-құлқын жеткізе білуге үйрету;</w:t>
      </w:r>
    </w:p>
    <w:p w:rsidR="00247AF2" w:rsidRDefault="00247AF2" w:rsidP="001F480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Ә) суретке көңіл қойп мазмұнын түсіне білуге үйрету;</w:t>
      </w:r>
    </w:p>
    <w:p w:rsidR="00247AF2" w:rsidRDefault="00247AF2" w:rsidP="001F480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б) ертегідегі кейіпкерлердің сөз мәнерін,қимыл-қозғалысын келтіріп ойнауға үйрету.Сөздерін анық айтуға,есте сақтау қабілетін дамыту.</w:t>
      </w:r>
    </w:p>
    <w:p w:rsidR="00247AF2" w:rsidRDefault="00247AF2" w:rsidP="004E3764">
      <w:pPr>
        <w:rPr>
          <w:rFonts w:ascii="Times New Roman" w:hAnsi="Times New Roman"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Қолданылатын көрнекі құралдар</w:t>
      </w:r>
      <w:r>
        <w:rPr>
          <w:rFonts w:ascii="Times New Roman" w:hAnsi="Times New Roman"/>
          <w:sz w:val="28"/>
          <w:szCs w:val="28"/>
          <w:lang w:val="kk-KZ"/>
        </w:rPr>
        <w:t>:ешкі,қасқырдың суреті.</w:t>
      </w:r>
    </w:p>
    <w:p w:rsidR="00247AF2" w:rsidRDefault="00247AF2" w:rsidP="004E376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Тәрбиеші балаларды шаттық шеңберге шақырады:</w:t>
      </w:r>
    </w:p>
    <w:p w:rsidR="00247AF2" w:rsidRDefault="00247AF2" w:rsidP="004E376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Балаларды шеңберге тұрғызып,бір-біріне қарап күлімдеуді өтінеді.</w:t>
      </w:r>
    </w:p>
    <w:p w:rsidR="00247AF2" w:rsidRDefault="00247AF2" w:rsidP="004E376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Бала,бала,баламыз,</w:t>
      </w:r>
    </w:p>
    <w:p w:rsidR="00247AF2" w:rsidRDefault="00247AF2" w:rsidP="004E376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Бақшамызға барамыз.</w:t>
      </w:r>
    </w:p>
    <w:p w:rsidR="00247AF2" w:rsidRDefault="00247AF2" w:rsidP="004E376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Күні бойы қызыққа</w:t>
      </w:r>
    </w:p>
    <w:p w:rsidR="00247AF2" w:rsidRDefault="00247AF2" w:rsidP="004E376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Батамыз да қаламыз.</w:t>
      </w:r>
    </w:p>
    <w:p w:rsidR="00247AF2" w:rsidRPr="007F6D5C" w:rsidRDefault="00247AF2" w:rsidP="008B7D9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Балалардың іс-әрекеті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247AF2" w:rsidRDefault="00247AF2" w:rsidP="004E376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 күлімдеп,қуана тәрбиешімен бірге қимыл-қозғалыспен шаттық шеңберін  жасайды.</w:t>
      </w:r>
    </w:p>
    <w:p w:rsidR="00247AF2" w:rsidRDefault="00247AF2" w:rsidP="004E376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Балалардың көңілін суретке аударып,балалардаң сұрайды:</w:t>
      </w:r>
    </w:p>
    <w:p w:rsidR="00247AF2" w:rsidRDefault="00247AF2" w:rsidP="004E376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-Мынау не?</w:t>
      </w:r>
    </w:p>
    <w:p w:rsidR="00247AF2" w:rsidRDefault="00247AF2" w:rsidP="004E376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-ол қандай?</w:t>
      </w:r>
    </w:p>
    <w:p w:rsidR="00247AF2" w:rsidRDefault="00247AF2" w:rsidP="004E376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-Түсі қандай?</w:t>
      </w:r>
    </w:p>
    <w:p w:rsidR="00247AF2" w:rsidRDefault="00247AF2" w:rsidP="004E376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Олар не істеп жатыр? </w:t>
      </w:r>
    </w:p>
    <w:p w:rsidR="00247AF2" w:rsidRPr="007F6D5C" w:rsidRDefault="00247AF2" w:rsidP="004E3764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Балалалрдың іс-әрекеті:</w:t>
      </w:r>
    </w:p>
    <w:p w:rsidR="00247AF2" w:rsidRPr="008B7D93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8B7D93">
        <w:rPr>
          <w:rFonts w:ascii="Times New Roman" w:hAnsi="Times New Roman"/>
          <w:sz w:val="28"/>
          <w:szCs w:val="28"/>
          <w:lang w:val="kk-KZ"/>
        </w:rPr>
        <w:t>Балалар суретке күлемдеп қарап,тәрбиешіні тыңдап,сұрақтарға жауап беруге тырысады.</w:t>
      </w:r>
    </w:p>
    <w:p w:rsidR="00247AF2" w:rsidRPr="008B7D93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Ұйымдастыру кезені:</w:t>
      </w:r>
      <w:r w:rsidRPr="008B7D93">
        <w:rPr>
          <w:rFonts w:ascii="Times New Roman" w:hAnsi="Times New Roman"/>
          <w:sz w:val="28"/>
          <w:szCs w:val="28"/>
          <w:lang w:val="kk-KZ"/>
        </w:rPr>
        <w:t xml:space="preserve"> Сиқырлы сәт.</w:t>
      </w:r>
    </w:p>
    <w:p w:rsidR="00247AF2" w:rsidRPr="008B7D93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Сабаққа жолаушы келеді.</w:t>
      </w:r>
    </w:p>
    <w:p w:rsidR="00247AF2" w:rsidRPr="008B7D93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8B7D93">
        <w:rPr>
          <w:rFonts w:ascii="Times New Roman" w:hAnsi="Times New Roman"/>
          <w:sz w:val="28"/>
          <w:szCs w:val="28"/>
          <w:lang w:val="kk-KZ"/>
        </w:rPr>
        <w:t>Мынау аялдамаға қызық суреттер ілініп тұр.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8B7D93">
        <w:rPr>
          <w:rFonts w:ascii="Times New Roman" w:hAnsi="Times New Roman"/>
          <w:sz w:val="28"/>
          <w:szCs w:val="28"/>
          <w:lang w:val="kk-KZ"/>
        </w:rPr>
        <w:t>-Бұл қандай ертегі?</w:t>
      </w:r>
    </w:p>
    <w:p w:rsidR="00247AF2" w:rsidRDefault="00247AF2" w:rsidP="00316010">
      <w:pPr>
        <w:pStyle w:val="NoSpacing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247AF2" w:rsidRDefault="00247AF2" w:rsidP="00316010">
      <w:pPr>
        <w:pStyle w:val="NoSpacing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247AF2" w:rsidRDefault="00247AF2" w:rsidP="00316010">
      <w:pPr>
        <w:pStyle w:val="NoSpacing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247AF2" w:rsidRDefault="00247AF2" w:rsidP="00316010">
      <w:pPr>
        <w:pStyle w:val="NoSpacing"/>
        <w:rPr>
          <w:rFonts w:ascii="Times New Roman" w:hAnsi="Times New Roman"/>
          <w:lang w:val="kk-KZ"/>
        </w:rPr>
      </w:pPr>
      <w:r w:rsidRPr="00316010">
        <w:rPr>
          <w:rFonts w:ascii="Times New Roman" w:hAnsi="Times New Roman"/>
          <w:sz w:val="28"/>
          <w:szCs w:val="28"/>
          <w:lang w:val="kk-KZ"/>
        </w:rPr>
        <w:t>Балалар қызығушылығын танытады.-«Лақтар мен қасқыр»</w:t>
      </w:r>
      <w:r w:rsidRPr="00316010">
        <w:rPr>
          <w:rFonts w:ascii="Times New Roman" w:hAnsi="Times New Roman"/>
          <w:lang w:val="kk-KZ"/>
        </w:rPr>
        <w:t xml:space="preserve">                                                     </w:t>
      </w:r>
      <w:r>
        <w:rPr>
          <w:rFonts w:ascii="Times New Roman" w:hAnsi="Times New Roman"/>
          <w:noProof/>
          <w:lang w:val="kk-KZ" w:eastAsia="ru-RU"/>
        </w:rPr>
        <w:t xml:space="preserve">  </w:t>
      </w:r>
      <w:r w:rsidRPr="003052F3">
        <w:rPr>
          <w:rFonts w:ascii="Times New Roman" w:hAnsi="Times New Roman"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106.5pt;height:87.75pt;visibility:visible">
            <v:imagedata r:id="rId4" o:title=""/>
          </v:shape>
        </w:pict>
      </w:r>
    </w:p>
    <w:p w:rsidR="00247AF2" w:rsidRPr="00316010" w:rsidRDefault="00247AF2" w:rsidP="00316010">
      <w:pPr>
        <w:pStyle w:val="NoSpacing"/>
        <w:rPr>
          <w:sz w:val="28"/>
          <w:szCs w:val="28"/>
          <w:lang w:val="kk-KZ"/>
        </w:rPr>
      </w:pPr>
      <w:r w:rsidRPr="00316010">
        <w:rPr>
          <w:rFonts w:ascii="Times New Roman" w:hAnsi="Times New Roman"/>
          <w:lang w:val="kk-KZ"/>
        </w:rPr>
        <w:t>-</w:t>
      </w:r>
      <w:r w:rsidRPr="00316010">
        <w:rPr>
          <w:rFonts w:ascii="Times New Roman" w:hAnsi="Times New Roman"/>
          <w:sz w:val="28"/>
          <w:szCs w:val="28"/>
          <w:lang w:val="kk-KZ"/>
        </w:rPr>
        <w:t>Осы ертегіні айтып беріңдер суреттерге қарап</w:t>
      </w:r>
      <w:r w:rsidRPr="00316010">
        <w:rPr>
          <w:sz w:val="28"/>
          <w:szCs w:val="28"/>
          <w:lang w:val="kk-KZ"/>
        </w:rPr>
        <w:t xml:space="preserve">.                         </w:t>
      </w:r>
      <w:r>
        <w:rPr>
          <w:sz w:val="28"/>
          <w:szCs w:val="28"/>
          <w:lang w:val="kk-KZ"/>
        </w:rPr>
        <w:t xml:space="preserve">                                         </w:t>
      </w:r>
      <w:r w:rsidRPr="003052F3">
        <w:rPr>
          <w:noProof/>
          <w:sz w:val="28"/>
          <w:szCs w:val="28"/>
          <w:lang w:eastAsia="ru-RU"/>
        </w:rPr>
        <w:pict>
          <v:shape id="Рисунок 2" o:spid="_x0000_i1026" type="#_x0000_t75" style="width:112.5pt;height:82.5pt;visibility:visible">
            <v:imagedata r:id="rId5" o:title=""/>
          </v:shape>
        </w:pic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-Суретте не салынған?                        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Қойылған сұрақтарға жауап беруге тырысады.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-Ешкі тамаққа кеткен кезде лақтарға не айтып кетті?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-Ал мынау суретте не көріп тұрсыңдар? 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-Қасқыр не істеп тұр?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-Ол не үшін аңдып тұр?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-Ал мынау суретте не көріп  отырсыңдар?              </w:t>
      </w:r>
      <w:r w:rsidRPr="00316010">
        <w:rPr>
          <w:rFonts w:ascii="Times New Roman" w:hAnsi="Times New Roman"/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Pr="003052F3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" o:spid="_x0000_i1027" type="#_x0000_t75" style="width:141pt;height:100.5pt;visibility:visible">
            <v:imagedata r:id="rId6" o:title=""/>
          </v:shape>
        </w:pic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-Лақтар не істеп тұр?                                                         </w:t>
      </w:r>
      <w:r w:rsidRPr="003052F3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4" o:spid="_x0000_i1028" type="#_x0000_t75" style="width:130.5pt;height:101.25pt;visibility:visible">
            <v:imagedata r:id="rId7" o:title=""/>
          </v:shape>
        </w:pic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Ешкі лақтарымен не істеп тұр?                                      </w:t>
      </w:r>
      <w:r w:rsidRPr="003052F3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5" o:spid="_x0000_i1029" type="#_x0000_t75" style="width:129.75pt;height:97.5pt;visibility:visible">
            <v:imagedata r:id="rId8" o:title="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Жолаушы:суреттер арқылы мен сендерге ертегіні оқып,түсіндіріп берейін.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 тыныш отырып,қызығушылықпен тыңдап отырады.</w:t>
      </w:r>
    </w:p>
    <w:p w:rsidR="00247AF2" w:rsidRPr="007F6D5C" w:rsidRDefault="00247AF2" w:rsidP="008B7D93">
      <w:pPr>
        <w:pStyle w:val="NoSpacing"/>
        <w:rPr>
          <w:rFonts w:ascii="Times New Roman" w:hAnsi="Times New Roman"/>
          <w:b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Сергіту сәті: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Бала,бала,балақай,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Қол соғайық,алақай,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Бір,екі,үш деп айтайық.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Саусақтарда тартайық.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Жалқау бала болмайық.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Қолды қысып,ойынайық.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 тәрбиешімен бірге қимыл-қозғалыстар жасайды.</w:t>
      </w:r>
    </w:p>
    <w:p w:rsidR="00247AF2" w:rsidRPr="007F6D5C" w:rsidRDefault="00247AF2" w:rsidP="008B7D93">
      <w:pPr>
        <w:pStyle w:val="NoSpacing"/>
        <w:rPr>
          <w:rFonts w:ascii="Times New Roman" w:hAnsi="Times New Roman"/>
          <w:b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Д/ойын: «Дауысын сал!»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Жануарлардың суреттерін таратып береді.Кімде қандай жануардың суреті,соның дауысын салады.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 қызығушылықпен ойын ойнайды.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Рефлексті-дәлелдеу:</w:t>
      </w:r>
      <w:r>
        <w:rPr>
          <w:rFonts w:ascii="Times New Roman" w:hAnsi="Times New Roman"/>
          <w:sz w:val="28"/>
          <w:szCs w:val="28"/>
          <w:lang w:val="kk-KZ"/>
        </w:rPr>
        <w:t>Балаларды сұрақ-жауап алысу арқылы ұйымдастырылған оқу іс-әрекетін пысықтау,жақсы қатысқан балаларды мадақтау.</w:t>
      </w:r>
    </w:p>
    <w:p w:rsidR="00247AF2" w:rsidRPr="007F6D5C" w:rsidRDefault="00247AF2" w:rsidP="008B7D93">
      <w:pPr>
        <w:pStyle w:val="NoSpacing"/>
        <w:rPr>
          <w:rFonts w:ascii="Times New Roman" w:hAnsi="Times New Roman"/>
          <w:b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Күтелетін нәтиже: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Нені біледі</w:t>
      </w:r>
      <w:r>
        <w:rPr>
          <w:rFonts w:ascii="Times New Roman" w:hAnsi="Times New Roman"/>
          <w:sz w:val="28"/>
          <w:szCs w:val="28"/>
          <w:lang w:val="kk-KZ"/>
        </w:rPr>
        <w:t>:Суретке қарап мазмұнын түсіне білу.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Игерді:</w:t>
      </w:r>
      <w:r>
        <w:rPr>
          <w:rFonts w:ascii="Times New Roman" w:hAnsi="Times New Roman"/>
          <w:sz w:val="28"/>
          <w:szCs w:val="28"/>
          <w:lang w:val="kk-KZ"/>
        </w:rPr>
        <w:t>Ертегідегі кейіпкерлердің сөз мәнерін,қимыл-қозғалысып ойнап келтірді.</w:t>
      </w:r>
    </w:p>
    <w:p w:rsidR="00247AF2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7F6D5C">
        <w:rPr>
          <w:rFonts w:ascii="Times New Roman" w:hAnsi="Times New Roman"/>
          <w:b/>
          <w:sz w:val="28"/>
          <w:szCs w:val="28"/>
          <w:lang w:val="kk-KZ"/>
        </w:rPr>
        <w:t>Менгерді:</w:t>
      </w:r>
      <w:r>
        <w:rPr>
          <w:rFonts w:ascii="Times New Roman" w:hAnsi="Times New Roman"/>
          <w:sz w:val="28"/>
          <w:szCs w:val="28"/>
          <w:lang w:val="kk-KZ"/>
        </w:rPr>
        <w:t>Сөздерді анық айтып,есте сақтау қабілеттерін дамытты</w:t>
      </w:r>
    </w:p>
    <w:p w:rsidR="00247AF2" w:rsidRPr="008B7D93" w:rsidRDefault="00247AF2" w:rsidP="008B7D93">
      <w:pPr>
        <w:pStyle w:val="NoSpacing"/>
        <w:rPr>
          <w:rFonts w:ascii="Times New Roman" w:hAnsi="Times New Roman"/>
          <w:sz w:val="28"/>
          <w:szCs w:val="28"/>
          <w:lang w:val="kk-KZ"/>
        </w:rPr>
      </w:pPr>
    </w:p>
    <w:bookmarkEnd w:id="0"/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Pr="00A15D87" w:rsidRDefault="00247AF2" w:rsidP="004E3764">
      <w:pPr>
        <w:rPr>
          <w:lang w:val="kk-KZ"/>
        </w:rPr>
      </w:pPr>
    </w:p>
    <w:p w:rsidR="00247AF2" w:rsidRDefault="00247AF2" w:rsidP="004E3764">
      <w:pPr>
        <w:rPr>
          <w:lang w:val="en-US"/>
        </w:rPr>
      </w:pPr>
    </w:p>
    <w:p w:rsidR="00247AF2" w:rsidRPr="007A565A" w:rsidRDefault="00247AF2" w:rsidP="00A15D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A565A">
        <w:rPr>
          <w:rFonts w:ascii="Times New Roman" w:hAnsi="Times New Roman"/>
          <w:b/>
          <w:sz w:val="28"/>
          <w:szCs w:val="28"/>
          <w:lang w:val="kk-KZ"/>
        </w:rPr>
        <w:t>МКҚК «Құлыншақ балалар бақшасы»</w:t>
      </w:r>
    </w:p>
    <w:p w:rsidR="00247AF2" w:rsidRPr="007A565A" w:rsidRDefault="00247AF2" w:rsidP="00A15D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47AF2" w:rsidRPr="007A565A" w:rsidRDefault="00247AF2" w:rsidP="00A15D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47AF2" w:rsidRDefault="00247AF2" w:rsidP="007A565A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</w:t>
      </w:r>
    </w:p>
    <w:p w:rsidR="00247AF2" w:rsidRPr="007A565A" w:rsidRDefault="00247AF2" w:rsidP="007A565A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</w:t>
      </w:r>
      <w:r w:rsidRPr="007A565A">
        <w:rPr>
          <w:rFonts w:ascii="Times New Roman" w:hAnsi="Times New Roman"/>
          <w:b/>
          <w:sz w:val="28"/>
          <w:szCs w:val="28"/>
          <w:lang w:val="kk-KZ"/>
        </w:rPr>
        <w:t>Ұйымдастырылғын оқу іс-әрекетті I кіші топ</w:t>
      </w:r>
    </w:p>
    <w:p w:rsidR="00247AF2" w:rsidRPr="007A565A" w:rsidRDefault="00247AF2" w:rsidP="00A15D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A565A">
        <w:rPr>
          <w:rFonts w:ascii="Times New Roman" w:hAnsi="Times New Roman"/>
          <w:b/>
          <w:sz w:val="28"/>
          <w:szCs w:val="28"/>
          <w:lang w:val="kk-KZ"/>
        </w:rPr>
        <w:t>Білім саласы: Қатынас</w:t>
      </w:r>
    </w:p>
    <w:p w:rsidR="00247AF2" w:rsidRPr="007A565A" w:rsidRDefault="00247AF2" w:rsidP="00A15D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A565A">
        <w:rPr>
          <w:rFonts w:ascii="Times New Roman" w:hAnsi="Times New Roman"/>
          <w:b/>
          <w:sz w:val="28"/>
          <w:szCs w:val="28"/>
          <w:lang w:val="kk-KZ"/>
        </w:rPr>
        <w:t>Бөлімі: Тіл дамыту</w:t>
      </w:r>
    </w:p>
    <w:p w:rsidR="00247AF2" w:rsidRPr="007A565A" w:rsidRDefault="00247AF2" w:rsidP="00A15D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A565A">
        <w:rPr>
          <w:rFonts w:ascii="Times New Roman" w:hAnsi="Times New Roman"/>
          <w:b/>
          <w:sz w:val="28"/>
          <w:szCs w:val="28"/>
          <w:lang w:val="kk-KZ"/>
        </w:rPr>
        <w:t>Тақырыбы: «Ешкі мен қасқыр»</w:t>
      </w:r>
    </w:p>
    <w:p w:rsidR="00247AF2" w:rsidRPr="007A565A" w:rsidRDefault="00247AF2" w:rsidP="00A15D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A565A">
        <w:rPr>
          <w:rFonts w:ascii="Times New Roman" w:hAnsi="Times New Roman"/>
          <w:b/>
          <w:sz w:val="28"/>
          <w:szCs w:val="28"/>
          <w:lang w:val="kk-KZ"/>
        </w:rPr>
        <w:t xml:space="preserve">Ертегі </w:t>
      </w:r>
    </w:p>
    <w:p w:rsidR="00247AF2" w:rsidRPr="007A565A" w:rsidRDefault="00247AF2" w:rsidP="00A15D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47AF2" w:rsidRPr="007A565A" w:rsidRDefault="00247AF2" w:rsidP="007A565A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247AF2" w:rsidRPr="007A565A" w:rsidRDefault="00247AF2" w:rsidP="00A15D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pict>
          <v:shape id="_x0000_i1030" type="#_x0000_t75" alt="" style="width:296.25pt;height:238.5pt">
            <v:imagedata r:id="rId9" r:href="rId10"/>
          </v:shape>
        </w:pict>
      </w:r>
    </w:p>
    <w:p w:rsidR="00247AF2" w:rsidRPr="007A565A" w:rsidRDefault="00247AF2" w:rsidP="00A15D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47AF2" w:rsidRDefault="00247AF2" w:rsidP="00A15D8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247AF2" w:rsidRDefault="00247AF2" w:rsidP="00A15D8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247AF2" w:rsidRDefault="00247AF2" w:rsidP="00A15D8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247AF2" w:rsidRPr="007A565A" w:rsidRDefault="00247AF2" w:rsidP="00A15D87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</w:t>
      </w:r>
      <w:r w:rsidRPr="007A565A">
        <w:rPr>
          <w:rFonts w:ascii="Times New Roman" w:hAnsi="Times New Roman"/>
          <w:b/>
          <w:sz w:val="28"/>
          <w:szCs w:val="28"/>
          <w:lang w:val="kk-KZ"/>
        </w:rPr>
        <w:t xml:space="preserve"> Жаңа-Қима 2017-18 ж ж</w:t>
      </w:r>
    </w:p>
    <w:sectPr w:rsidR="00247AF2" w:rsidRPr="007A565A" w:rsidSect="00A15D87">
      <w:pgSz w:w="11906" w:h="16838"/>
      <w:pgMar w:top="1134" w:right="850" w:bottom="1134" w:left="1701" w:header="708" w:footer="708" w:gutter="0"/>
      <w:pgBorders w:offsetFrom="page">
        <w:top w:val="trees" w:sz="24" w:space="24" w:color="auto"/>
        <w:left w:val="trees" w:sz="24" w:space="24" w:color="auto"/>
        <w:bottom w:val="trees" w:sz="24" w:space="24" w:color="auto"/>
        <w:right w:val="tree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806"/>
    <w:rsid w:val="0006289E"/>
    <w:rsid w:val="00140BD6"/>
    <w:rsid w:val="001F4806"/>
    <w:rsid w:val="00247AF2"/>
    <w:rsid w:val="003052F3"/>
    <w:rsid w:val="00316010"/>
    <w:rsid w:val="004E3764"/>
    <w:rsid w:val="007A565A"/>
    <w:rsid w:val="007F6D5C"/>
    <w:rsid w:val="008B7D93"/>
    <w:rsid w:val="00A15D87"/>
    <w:rsid w:val="00BE312A"/>
    <w:rsid w:val="00D90561"/>
    <w:rsid w:val="00E41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80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1601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1601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16010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16010"/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paragraph" w:styleId="NoSpacing">
    <w:name w:val="No Spacing"/>
    <w:uiPriority w:val="99"/>
    <w:qFormat/>
    <w:rsid w:val="008B7D93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F6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F6D5C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03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http://www.chitalnya.ru/upload3/255/5b8742b91d4b6c7ca96b4d8f70da862c.jpg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155</TotalTime>
  <Pages>4</Pages>
  <Words>477</Words>
  <Characters>2722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</dc:creator>
  <cp:keywords/>
  <dc:description/>
  <cp:lastModifiedBy>Buhgalter</cp:lastModifiedBy>
  <cp:revision>2</cp:revision>
  <cp:lastPrinted>2017-01-20T07:39:00Z</cp:lastPrinted>
  <dcterms:created xsi:type="dcterms:W3CDTF">2017-01-19T12:02:00Z</dcterms:created>
  <dcterms:modified xsi:type="dcterms:W3CDTF">2017-01-20T07:40:00Z</dcterms:modified>
</cp:coreProperties>
</file>